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A66E" w14:textId="77777777" w:rsidR="00DD111F" w:rsidRPr="00214030" w:rsidRDefault="00DD111F">
      <w:pPr>
        <w:rPr>
          <w:sz w:val="24"/>
          <w:szCs w:val="28"/>
        </w:rPr>
      </w:pPr>
    </w:p>
    <w:p w14:paraId="006CC66C" w14:textId="77777777" w:rsidR="003833DF" w:rsidRDefault="00BE37B1" w:rsidP="005033C6">
      <w:pPr>
        <w:jc w:val="both"/>
        <w:rPr>
          <w:sz w:val="18"/>
          <w:szCs w:val="20"/>
        </w:rPr>
      </w:pPr>
      <w:r>
        <w:rPr>
          <w:noProof/>
          <w:lang w:eastAsia="en-ZA"/>
        </w:rPr>
        <mc:AlternateContent>
          <mc:Choice Requires="wpg">
            <w:drawing>
              <wp:inline distT="0" distB="0" distL="0" distR="0" wp14:anchorId="26F17BC6" wp14:editId="19261B98">
                <wp:extent cx="6120765" cy="4959985"/>
                <wp:effectExtent l="9525" t="9525" r="13335" b="12065"/>
                <wp:docPr id="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4959985"/>
                          <a:chOff x="0" y="0"/>
                          <a:chExt cx="6858002" cy="5143500"/>
                        </a:xfrm>
                      </wpg:grpSpPr>
                      <pic:pic xmlns:pic="http://schemas.openxmlformats.org/drawingml/2006/picture">
                        <pic:nvPicPr>
                          <pic:cNvPr id="78" name="Picture 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 y="0"/>
                            <a:ext cx="68580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Rectangle 12"/>
                        <wps:cNvSpPr>
                          <a:spLocks noChangeArrowheads="1"/>
                        </wps:cNvSpPr>
                        <wps:spPr bwMode="auto">
                          <a:xfrm>
                            <a:off x="0" y="0"/>
                            <a:ext cx="6858000" cy="5143500"/>
                          </a:xfrm>
                          <a:prstGeom prst="rect">
                            <a:avLst/>
                          </a:prstGeom>
                          <a:solidFill>
                            <a:srgbClr val="1E3582">
                              <a:alpha val="50195"/>
                            </a:srgbClr>
                          </a:solidFill>
                          <a:ln w="19050" cap="rnd" algn="ctr">
                            <a:solidFill>
                              <a:srgbClr val="34497D"/>
                            </a:solidFill>
                            <a:miter lim="800000"/>
                            <a:headEnd/>
                            <a:tailEnd/>
                          </a:ln>
                        </wps:spPr>
                        <wps:bodyPr rot="0" vert="horz" wrap="square" lIns="91440" tIns="45720" rIns="91440" bIns="45720" anchor="ctr" anchorCtr="0" upright="1">
                          <a:noAutofit/>
                        </wps:bodyPr>
                      </wps:wsp>
                      <wps:wsp>
                        <wps:cNvPr id="80" name="Rectangle 14"/>
                        <wps:cNvSpPr>
                          <a:spLocks noChangeArrowheads="1"/>
                        </wps:cNvSpPr>
                        <wps:spPr bwMode="auto">
                          <a:xfrm>
                            <a:off x="1" y="615274"/>
                            <a:ext cx="5765800" cy="716973"/>
                          </a:xfrm>
                          <a:prstGeom prst="rect">
                            <a:avLst/>
                          </a:prstGeom>
                          <a:solidFill>
                            <a:srgbClr val="1E3582">
                              <a:alpha val="90195"/>
                            </a:srgbClr>
                          </a:solidFill>
                          <a:ln>
                            <a:noFill/>
                          </a:ln>
                          <a:extLst>
                            <a:ext uri="{91240B29-F687-4F45-9708-019B960494DF}">
                              <a14:hiddenLine xmlns:a14="http://schemas.microsoft.com/office/drawing/2010/main" w="19050" cap="rnd" algn="ctr">
                                <a:solidFill>
                                  <a:srgbClr val="000000"/>
                                </a:solidFill>
                                <a:miter lim="800000"/>
                                <a:headEnd/>
                                <a:tailEnd/>
                              </a14:hiddenLine>
                            </a:ext>
                          </a:extLst>
                        </wps:spPr>
                        <wps:bodyPr rot="0" vert="horz" wrap="square" lIns="91440" tIns="45720" rIns="91440" bIns="45720" anchor="ctr" anchorCtr="0" upright="1">
                          <a:noAutofit/>
                        </wps:bodyPr>
                      </wps:wsp>
                      <wps:wsp>
                        <wps:cNvPr id="81" name="Text Box 15"/>
                        <wps:cNvSpPr txBox="1">
                          <a:spLocks noChangeArrowheads="1"/>
                        </wps:cNvSpPr>
                        <wps:spPr bwMode="auto">
                          <a:xfrm>
                            <a:off x="1" y="754455"/>
                            <a:ext cx="5765557" cy="537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2877" w14:textId="77777777" w:rsidR="003833DF" w:rsidRPr="00A316ED" w:rsidRDefault="003833DF" w:rsidP="003833DF">
                              <w:pPr>
                                <w:pStyle w:val="NormalWeb"/>
                                <w:spacing w:before="0" w:beforeAutospacing="0" w:after="0" w:afterAutospacing="0"/>
                                <w:jc w:val="center"/>
                                <w:rPr>
                                  <w:rFonts w:ascii="Century Gothic" w:eastAsia="Effra" w:hAnsi="Century Gothic" w:cs="Effra"/>
                                  <w:color w:val="FFFFFF"/>
                                  <w:kern w:val="24"/>
                                  <w:sz w:val="48"/>
                                  <w:szCs w:val="48"/>
                                </w:rPr>
                              </w:pPr>
                              <w:r w:rsidRPr="00A316ED">
                                <w:rPr>
                                  <w:rFonts w:ascii="Century Gothic" w:eastAsia="Effra" w:hAnsi="Century Gothic" w:cs="Effra"/>
                                  <w:color w:val="FFFFFF"/>
                                  <w:kern w:val="24"/>
                                  <w:sz w:val="48"/>
                                  <w:szCs w:val="48"/>
                                </w:rPr>
                                <w:t>DELEGATE HANDBOOK</w:t>
                              </w:r>
                            </w:p>
                            <w:p w14:paraId="4530471B" w14:textId="77777777" w:rsidR="003833DF" w:rsidRDefault="003833DF" w:rsidP="003833DF">
                              <w:pPr>
                                <w:pStyle w:val="NormalWeb"/>
                                <w:spacing w:before="0" w:beforeAutospacing="0" w:after="0" w:afterAutospacing="0"/>
                                <w:jc w:val="center"/>
                              </w:pPr>
                            </w:p>
                          </w:txbxContent>
                        </wps:txbx>
                        <wps:bodyPr rot="0" vert="horz" wrap="square" lIns="91440" tIns="45720" rIns="91440" bIns="45720" anchor="t" anchorCtr="0" upright="1">
                          <a:noAutofit/>
                        </wps:bodyPr>
                      </wps:wsp>
                      <pic:pic xmlns:pic="http://schemas.openxmlformats.org/drawingml/2006/picture">
                        <pic:nvPicPr>
                          <pic:cNvPr id="82"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286739" y="4468615"/>
                            <a:ext cx="1230232" cy="54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F17BC6" id="Group 1" o:spid="_x0000_s1026" style="width:481.95pt;height:390.55pt;mso-position-horizontal-relative:char;mso-position-vertical-relative:line" coordsize="68580,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8580;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">
                  <v:imagedata r:id="rId11" o:title=""/>
                  <v:path arrowok="t"/>
                </v:shape>
                <v:rect id="Rectangle 12" o:spid="_x0000_s1028" style="position:absolute;width:6858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" fillcolor="#1e3582" strokecolor="#34497d" strokeweight="1.5pt">
                  <v:fill opacity="32896f"/>
                  <v:stroke endcap="round"/>
                </v:rect>
                <v:rect id="Rectangle 14" o:spid="_x0000_s1029" style="position:absolute;top:6152;width:57658;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" fillcolor="#1e3582" stroked="f" strokeweight="1.5pt">
                  <v:fill opacity="59110f"/>
                  <v:stroke endcap="round"/>
                </v:rect>
                <v:shapetype id="_x0000_t202" coordsize="21600,21600" o:spt="202" path="m,l,21600r21600,l21600,xe">
                  <v:stroke joinstyle="miter"/>
                  <v:path gradientshapeok="t" o:connecttype="rect"/>
                </v:shapetype>
                <v:shape id="Text Box 15" o:spid="_x0000_s1030" type="#_x0000_t202" style="position:absolute;top:7544;width:57655;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D2F2877" w14:textId="77777777" w:rsidR="003833DF" w:rsidRPr="00A316ED" w:rsidRDefault="003833DF" w:rsidP="003833DF">
                        <w:pPr>
                          <w:pStyle w:val="NormalWeb"/>
                          <w:spacing w:before="0" w:beforeAutospacing="0" w:after="0" w:afterAutospacing="0"/>
                          <w:jc w:val="center"/>
                          <w:rPr>
                            <w:rFonts w:ascii="Century Gothic" w:eastAsia="Effra" w:hAnsi="Century Gothic" w:cs="Effra"/>
                            <w:color w:val="FFFFFF"/>
                            <w:kern w:val="24"/>
                            <w:sz w:val="48"/>
                            <w:szCs w:val="48"/>
                          </w:rPr>
                        </w:pPr>
                        <w:r w:rsidRPr="00A316ED">
                          <w:rPr>
                            <w:rFonts w:ascii="Century Gothic" w:eastAsia="Effra" w:hAnsi="Century Gothic" w:cs="Effra"/>
                            <w:color w:val="FFFFFF"/>
                            <w:kern w:val="24"/>
                            <w:sz w:val="48"/>
                            <w:szCs w:val="48"/>
                          </w:rPr>
                          <w:t>DELEGATE HANDBOOK</w:t>
                        </w:r>
                      </w:p>
                      <w:p w14:paraId="4530471B" w14:textId="77777777" w:rsidR="003833DF" w:rsidRDefault="003833DF" w:rsidP="003833DF">
                        <w:pPr>
                          <w:pStyle w:val="NormalWeb"/>
                          <w:spacing w:before="0" w:beforeAutospacing="0" w:after="0" w:afterAutospacing="0"/>
                          <w:jc w:val="center"/>
                        </w:pPr>
                      </w:p>
                    </w:txbxContent>
                  </v:textbox>
                </v:shape>
                <v:shape id="Picture 17" o:spid="_x0000_s1031" type="#_x0000_t75" style="position:absolute;left:52867;top:44686;width:12302;height: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">
                  <v:imagedata r:id="rId12" o:title=""/>
                  <v:path arrowok="t"/>
                </v:shape>
                <w10:anchorlock/>
              </v:group>
            </w:pict>
          </mc:Fallback>
        </mc:AlternateContent>
      </w:r>
    </w:p>
    <w:p w14:paraId="6804C578" w14:textId="77777777" w:rsidR="003833DF" w:rsidRDefault="003833DF" w:rsidP="005033C6">
      <w:pPr>
        <w:jc w:val="both"/>
        <w:rPr>
          <w:sz w:val="18"/>
          <w:szCs w:val="20"/>
        </w:rPr>
      </w:pPr>
    </w:p>
    <w:p w14:paraId="1A187B31" w14:textId="77777777" w:rsidR="003833DF" w:rsidRDefault="003833DF" w:rsidP="005033C6">
      <w:pPr>
        <w:jc w:val="both"/>
        <w:rPr>
          <w:sz w:val="18"/>
          <w:szCs w:val="20"/>
        </w:rPr>
      </w:pPr>
    </w:p>
    <w:p w14:paraId="383AC9A3" w14:textId="77777777" w:rsidR="003833DF" w:rsidRDefault="003833DF" w:rsidP="005033C6">
      <w:pPr>
        <w:jc w:val="both"/>
        <w:rPr>
          <w:sz w:val="18"/>
          <w:szCs w:val="20"/>
        </w:rPr>
      </w:pPr>
    </w:p>
    <w:p w14:paraId="42564CF4" w14:textId="77777777" w:rsidR="003833DF" w:rsidRDefault="003833DF" w:rsidP="005033C6">
      <w:pPr>
        <w:jc w:val="both"/>
        <w:rPr>
          <w:sz w:val="18"/>
          <w:szCs w:val="20"/>
        </w:rPr>
      </w:pPr>
    </w:p>
    <w:p w14:paraId="03D30536" w14:textId="77777777" w:rsidR="003833DF" w:rsidRDefault="003833DF" w:rsidP="005033C6">
      <w:pPr>
        <w:jc w:val="both"/>
        <w:rPr>
          <w:sz w:val="18"/>
          <w:szCs w:val="20"/>
        </w:rPr>
      </w:pPr>
    </w:p>
    <w:p w14:paraId="517B908E" w14:textId="77777777" w:rsidR="003833DF" w:rsidRDefault="003833DF" w:rsidP="005033C6">
      <w:pPr>
        <w:jc w:val="both"/>
        <w:rPr>
          <w:sz w:val="18"/>
          <w:szCs w:val="20"/>
        </w:rPr>
      </w:pPr>
    </w:p>
    <w:p w14:paraId="0C656A4F" w14:textId="583F5EA6" w:rsidR="003833DF" w:rsidRPr="00F4701F" w:rsidRDefault="00305BB9" w:rsidP="003833DF">
      <w:pPr>
        <w:jc w:val="both"/>
        <w:rPr>
          <w:b/>
          <w:bCs/>
          <w:sz w:val="24"/>
          <w:szCs w:val="24"/>
        </w:rPr>
      </w:pPr>
      <w:bookmarkStart w:id="0" w:name="_Hlk64041577"/>
      <w:r>
        <w:rPr>
          <w:b/>
          <w:bCs/>
          <w:sz w:val="24"/>
          <w:szCs w:val="24"/>
        </w:rPr>
        <w:t>Nedbank – Open Procurement Doors! 202</w:t>
      </w:r>
      <w:r w:rsidR="00BA5751">
        <w:rPr>
          <w:b/>
          <w:bCs/>
          <w:sz w:val="24"/>
          <w:szCs w:val="24"/>
        </w:rPr>
        <w:t>3</w:t>
      </w:r>
    </w:p>
    <w:bookmarkEnd w:id="0"/>
    <w:p w14:paraId="29AC208F" w14:textId="77777777" w:rsidR="003833DF" w:rsidRDefault="003833DF" w:rsidP="005033C6">
      <w:pPr>
        <w:jc w:val="both"/>
        <w:rPr>
          <w:sz w:val="18"/>
          <w:szCs w:val="20"/>
        </w:rPr>
      </w:pPr>
    </w:p>
    <w:p w14:paraId="4B69C8D8" w14:textId="77777777" w:rsidR="003833DF" w:rsidRDefault="003833DF" w:rsidP="005033C6">
      <w:pPr>
        <w:jc w:val="both"/>
        <w:rPr>
          <w:sz w:val="18"/>
          <w:szCs w:val="20"/>
        </w:rPr>
      </w:pPr>
    </w:p>
    <w:p w14:paraId="344AD778" w14:textId="77777777" w:rsidR="003833DF" w:rsidRDefault="003833DF" w:rsidP="005033C6">
      <w:pPr>
        <w:jc w:val="both"/>
        <w:rPr>
          <w:sz w:val="18"/>
          <w:szCs w:val="20"/>
        </w:rPr>
      </w:pPr>
    </w:p>
    <w:p w14:paraId="3638D7A2" w14:textId="77777777" w:rsidR="003833DF" w:rsidRDefault="003833DF" w:rsidP="005033C6">
      <w:pPr>
        <w:jc w:val="both"/>
        <w:rPr>
          <w:sz w:val="18"/>
          <w:szCs w:val="20"/>
        </w:rPr>
      </w:pPr>
    </w:p>
    <w:p w14:paraId="3DB52ECE" w14:textId="77777777" w:rsidR="003833DF" w:rsidRDefault="003833DF" w:rsidP="005033C6">
      <w:pPr>
        <w:jc w:val="both"/>
        <w:rPr>
          <w:sz w:val="18"/>
          <w:szCs w:val="20"/>
        </w:rPr>
      </w:pPr>
    </w:p>
    <w:p w14:paraId="6AD15D37" w14:textId="77777777" w:rsidR="003833DF" w:rsidRDefault="003833DF" w:rsidP="005033C6">
      <w:pPr>
        <w:jc w:val="both"/>
        <w:rPr>
          <w:sz w:val="18"/>
          <w:szCs w:val="20"/>
        </w:rPr>
      </w:pPr>
    </w:p>
    <w:p w14:paraId="7CF1F2A6" w14:textId="77777777" w:rsidR="003833DF" w:rsidRDefault="003833DF" w:rsidP="005033C6">
      <w:pPr>
        <w:jc w:val="both"/>
        <w:rPr>
          <w:sz w:val="18"/>
          <w:szCs w:val="20"/>
        </w:rPr>
      </w:pPr>
    </w:p>
    <w:p w14:paraId="68F6CB41" w14:textId="77777777" w:rsidR="003833DF" w:rsidRDefault="003833DF" w:rsidP="005033C6">
      <w:pPr>
        <w:jc w:val="both"/>
        <w:rPr>
          <w:sz w:val="18"/>
          <w:szCs w:val="20"/>
        </w:rPr>
      </w:pPr>
    </w:p>
    <w:p w14:paraId="5EE06DAE" w14:textId="77777777" w:rsidR="003833DF" w:rsidRDefault="003833DF" w:rsidP="005033C6">
      <w:pPr>
        <w:jc w:val="both"/>
        <w:rPr>
          <w:sz w:val="18"/>
          <w:szCs w:val="20"/>
        </w:rPr>
      </w:pPr>
    </w:p>
    <w:p w14:paraId="62DC89B8" w14:textId="77777777" w:rsidR="00F4701F" w:rsidRPr="00F4701F" w:rsidRDefault="00F4701F" w:rsidP="00F4701F"/>
    <w:p w14:paraId="419C4C0F" w14:textId="77777777" w:rsidR="00F4701F" w:rsidRPr="00F4701F" w:rsidRDefault="00F4701F" w:rsidP="00F4701F">
      <w:pPr>
        <w:jc w:val="both"/>
      </w:pPr>
      <w:bookmarkStart w:id="1" w:name="_Toc8732988"/>
      <w:r w:rsidRPr="00F4701F">
        <w:t>WELCOME AND INTRODUCTIONS</w:t>
      </w:r>
      <w:bookmarkEnd w:id="1"/>
    </w:p>
    <w:p w14:paraId="241EAABA" w14:textId="77777777" w:rsidR="00F4701F" w:rsidRPr="00F4701F" w:rsidRDefault="00BE37B1" w:rsidP="00F4701F">
      <w:pPr>
        <w:jc w:val="both"/>
      </w:pPr>
      <w:r>
        <w:rPr>
          <w:noProof/>
          <w:lang w:eastAsia="en-ZA"/>
        </w:rPr>
        <w:drawing>
          <wp:anchor distT="0" distB="0" distL="114300" distR="114300" simplePos="0" relativeHeight="251656704" behindDoc="0" locked="0" layoutInCell="1" allowOverlap="1" wp14:anchorId="65FD66B1" wp14:editId="45597149">
            <wp:simplePos x="0" y="0"/>
            <wp:positionH relativeFrom="margin">
              <wp:posOffset>-73025</wp:posOffset>
            </wp:positionH>
            <wp:positionV relativeFrom="margin">
              <wp:posOffset>564515</wp:posOffset>
            </wp:positionV>
            <wp:extent cx="2337435" cy="2969260"/>
            <wp:effectExtent l="0" t="0" r="5715" b="2540"/>
            <wp:wrapSquare wrapText="bothSides"/>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b="12163"/>
                    <a:stretch>
                      <a:fillRect/>
                    </a:stretch>
                  </pic:blipFill>
                  <pic:spPr bwMode="auto">
                    <a:xfrm>
                      <a:off x="0" y="0"/>
                      <a:ext cx="2337435" cy="296926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7885BCA" w14:textId="77777777" w:rsidR="00F4701F" w:rsidRPr="00F4701F" w:rsidRDefault="00F4701F" w:rsidP="00F4701F">
      <w:pPr>
        <w:jc w:val="both"/>
      </w:pPr>
      <w:r w:rsidRPr="00F4701F">
        <w:t>Thank you for choosing Henley Business School as your learning partner.  We are delighted to be sharing this learning journey with you.</w:t>
      </w:r>
    </w:p>
    <w:p w14:paraId="55363364" w14:textId="59179BDE" w:rsidR="00F4701F" w:rsidRPr="00F4701F" w:rsidRDefault="00F4701F" w:rsidP="00F4701F">
      <w:pPr>
        <w:jc w:val="both"/>
      </w:pPr>
      <w:r w:rsidRPr="00F4701F">
        <w:t xml:space="preserve">We know that skills build a career, build a life and build a country.  All we care about is that you grow – whilst and after you are with us so that you can </w:t>
      </w:r>
      <w:proofErr w:type="gramStart"/>
      <w:r w:rsidRPr="00F4701F">
        <w:t>make a contribution</w:t>
      </w:r>
      <w:proofErr w:type="gramEnd"/>
      <w:r w:rsidRPr="00F4701F">
        <w:t xml:space="preserve"> to your work, create value for your clients and those you serve.</w:t>
      </w:r>
    </w:p>
    <w:p w14:paraId="1B5E6975" w14:textId="77777777" w:rsidR="00F4701F" w:rsidRPr="00F4701F" w:rsidRDefault="00F4701F" w:rsidP="00F4701F">
      <w:pPr>
        <w:jc w:val="both"/>
      </w:pPr>
      <w:r w:rsidRPr="00F4701F">
        <w:t xml:space="preserve">We are committed to building the people, who build the businesses that build Africa. </w:t>
      </w:r>
    </w:p>
    <w:p w14:paraId="10007716" w14:textId="77777777" w:rsidR="00F4701F" w:rsidRPr="00F4701F" w:rsidRDefault="00F4701F" w:rsidP="00F4701F">
      <w:pPr>
        <w:jc w:val="both"/>
        <w:rPr>
          <w:i/>
        </w:rPr>
      </w:pPr>
    </w:p>
    <w:p w14:paraId="7CE548B3" w14:textId="77777777" w:rsidR="00F4701F" w:rsidRPr="00F4701F" w:rsidRDefault="00F4701F" w:rsidP="00F4701F">
      <w:pPr>
        <w:jc w:val="both"/>
        <w:rPr>
          <w:i/>
        </w:rPr>
      </w:pPr>
      <w:r w:rsidRPr="00F4701F">
        <w:rPr>
          <w:i/>
        </w:rPr>
        <w:t xml:space="preserve">Jon Foster </w:t>
      </w:r>
      <w:proofErr w:type="spellStart"/>
      <w:r w:rsidRPr="00F4701F">
        <w:rPr>
          <w:i/>
        </w:rPr>
        <w:t>Pedley</w:t>
      </w:r>
      <w:proofErr w:type="spellEnd"/>
      <w:r w:rsidRPr="00F4701F">
        <w:rPr>
          <w:i/>
        </w:rPr>
        <w:t xml:space="preserve"> – Dean and Director</w:t>
      </w:r>
    </w:p>
    <w:p w14:paraId="032306B3" w14:textId="77777777" w:rsidR="00F4701F" w:rsidRPr="00F4701F" w:rsidRDefault="00F4701F" w:rsidP="00F4701F">
      <w:pPr>
        <w:jc w:val="both"/>
      </w:pPr>
    </w:p>
    <w:p w14:paraId="71C4A451" w14:textId="77777777" w:rsidR="00F4701F" w:rsidRPr="00F4701F" w:rsidRDefault="00BE37B1" w:rsidP="00F4701F">
      <w:pPr>
        <w:jc w:val="both"/>
      </w:pPr>
      <w:r>
        <w:rPr>
          <w:noProof/>
          <w:lang w:eastAsia="en-ZA"/>
        </w:rPr>
        <w:drawing>
          <wp:anchor distT="0" distB="0" distL="114300" distR="114300" simplePos="0" relativeHeight="251657728" behindDoc="0" locked="0" layoutInCell="1" allowOverlap="1" wp14:anchorId="135BE752" wp14:editId="47C5FA8C">
            <wp:simplePos x="0" y="0"/>
            <wp:positionH relativeFrom="margin">
              <wp:posOffset>4051300</wp:posOffset>
            </wp:positionH>
            <wp:positionV relativeFrom="margin">
              <wp:posOffset>4234815</wp:posOffset>
            </wp:positionV>
            <wp:extent cx="2249170" cy="2780665"/>
            <wp:effectExtent l="0" t="0" r="0" b="635"/>
            <wp:wrapSquare wrapText="bothSides"/>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l="32903" t="3658" r="15150"/>
                    <a:stretch>
                      <a:fillRect/>
                    </a:stretch>
                  </pic:blipFill>
                  <pic:spPr bwMode="auto">
                    <a:xfrm>
                      <a:off x="0" y="0"/>
                      <a:ext cx="2249170" cy="278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0A679" w14:textId="77777777" w:rsidR="00F4701F" w:rsidRPr="00F4701F" w:rsidRDefault="00F4701F" w:rsidP="00F4701F">
      <w:pPr>
        <w:jc w:val="both"/>
      </w:pPr>
      <w:r w:rsidRPr="00F4701F">
        <w:t xml:space="preserve">Deep and lasting learning happens when we come together to share a series of rich, developmental experiences – something magical happens.  </w:t>
      </w:r>
    </w:p>
    <w:p w14:paraId="085F41DB" w14:textId="0CE77968" w:rsidR="00F4701F" w:rsidRPr="00F4701F" w:rsidRDefault="00F4701F" w:rsidP="00F4701F">
      <w:pPr>
        <w:jc w:val="both"/>
      </w:pPr>
      <w:r w:rsidRPr="00F4701F">
        <w:t xml:space="preserve">Just imagine the power of these moments translated into action within the workplace.  Shared with our teams and stakeholders.  </w:t>
      </w:r>
      <w:r w:rsidR="005F592C">
        <w:t>High-performing</w:t>
      </w:r>
      <w:r w:rsidRPr="00F4701F">
        <w:t xml:space="preserve"> teams get things done, effectively.</w:t>
      </w:r>
    </w:p>
    <w:p w14:paraId="496E367D" w14:textId="77777777" w:rsidR="00F4701F" w:rsidRPr="00F4701F" w:rsidRDefault="00F4701F" w:rsidP="00F4701F">
      <w:pPr>
        <w:jc w:val="both"/>
      </w:pPr>
      <w:r w:rsidRPr="00F4701F">
        <w:t>What more can one ask for? Make it count.</w:t>
      </w:r>
    </w:p>
    <w:p w14:paraId="242D41A3" w14:textId="77777777" w:rsidR="00F4701F" w:rsidRPr="00F4701F" w:rsidRDefault="00F4701F" w:rsidP="00F4701F">
      <w:pPr>
        <w:jc w:val="both"/>
        <w:rPr>
          <w:i/>
        </w:rPr>
      </w:pPr>
    </w:p>
    <w:p w14:paraId="773BD717" w14:textId="009E6F11" w:rsidR="00F4701F" w:rsidRPr="00F4701F" w:rsidRDefault="00F4701F" w:rsidP="00F4701F">
      <w:pPr>
        <w:jc w:val="both"/>
        <w:rPr>
          <w:i/>
        </w:rPr>
      </w:pPr>
      <w:r w:rsidRPr="00F4701F">
        <w:rPr>
          <w:i/>
        </w:rPr>
        <w:t xml:space="preserve">Linda Buckley – </w:t>
      </w:r>
      <w:r w:rsidR="005F592C">
        <w:rPr>
          <w:i/>
        </w:rPr>
        <w:t>Head of Leaning Experience and Executive Education Director</w:t>
      </w:r>
    </w:p>
    <w:p w14:paraId="4DB77521" w14:textId="77777777" w:rsidR="00F4701F" w:rsidRPr="00F4701F" w:rsidRDefault="00F4701F" w:rsidP="00F4701F">
      <w:pPr>
        <w:jc w:val="both"/>
      </w:pPr>
    </w:p>
    <w:p w14:paraId="121562DC" w14:textId="77777777" w:rsidR="00F4701F" w:rsidRPr="00F4701F" w:rsidRDefault="00F4701F" w:rsidP="00F4701F">
      <w:pPr>
        <w:jc w:val="both"/>
      </w:pPr>
    </w:p>
    <w:p w14:paraId="5D4FFF2E" w14:textId="77777777" w:rsidR="00F4701F" w:rsidRPr="00F4701F" w:rsidRDefault="00F4701F" w:rsidP="00F4701F">
      <w:pPr>
        <w:jc w:val="both"/>
      </w:pPr>
    </w:p>
    <w:p w14:paraId="60FD775A" w14:textId="77777777" w:rsidR="00F4701F" w:rsidRDefault="00F4701F" w:rsidP="00F4701F">
      <w:pPr>
        <w:jc w:val="both"/>
        <w:rPr>
          <w:sz w:val="18"/>
          <w:szCs w:val="20"/>
        </w:rPr>
      </w:pPr>
      <w:bookmarkStart w:id="2" w:name="_Toc513475262"/>
      <w:r w:rsidRPr="00F4701F">
        <w:rPr>
          <w:b/>
        </w:rPr>
        <w:br w:type="page"/>
      </w:r>
      <w:bookmarkEnd w:id="2"/>
    </w:p>
    <w:p w14:paraId="76D8AA42" w14:textId="77777777" w:rsidR="00F4701F" w:rsidRDefault="00F4701F" w:rsidP="005033C6">
      <w:pPr>
        <w:jc w:val="both"/>
        <w:rPr>
          <w:sz w:val="18"/>
          <w:szCs w:val="20"/>
        </w:rPr>
      </w:pPr>
    </w:p>
    <w:p w14:paraId="724C765B" w14:textId="77777777" w:rsidR="00F4701F" w:rsidRPr="00A316ED" w:rsidRDefault="00F4701F" w:rsidP="00F4701F">
      <w:pPr>
        <w:tabs>
          <w:tab w:val="left" w:pos="1418"/>
        </w:tabs>
        <w:spacing w:after="0"/>
        <w:ind w:right="709"/>
        <w:jc w:val="both"/>
        <w:rPr>
          <w:sz w:val="20"/>
          <w:szCs w:val="20"/>
        </w:rPr>
      </w:pPr>
    </w:p>
    <w:p w14:paraId="7A657E43" w14:textId="05AC5867" w:rsidR="00F4701F" w:rsidRPr="00A316ED" w:rsidRDefault="00F4701F" w:rsidP="00F4701F">
      <w:pPr>
        <w:tabs>
          <w:tab w:val="left" w:pos="1418"/>
        </w:tabs>
        <w:spacing w:after="0"/>
        <w:ind w:right="709"/>
        <w:jc w:val="both"/>
        <w:rPr>
          <w:sz w:val="20"/>
          <w:szCs w:val="20"/>
        </w:rPr>
      </w:pPr>
      <w:r w:rsidRPr="00A316ED">
        <w:rPr>
          <w:sz w:val="20"/>
          <w:szCs w:val="20"/>
        </w:rPr>
        <w:t xml:space="preserve">Meet </w:t>
      </w:r>
      <w:r w:rsidR="00305BB9">
        <w:rPr>
          <w:sz w:val="20"/>
          <w:szCs w:val="20"/>
        </w:rPr>
        <w:t>the</w:t>
      </w:r>
      <w:r w:rsidRPr="00A316ED">
        <w:rPr>
          <w:sz w:val="20"/>
          <w:szCs w:val="20"/>
        </w:rPr>
        <w:t xml:space="preserve"> </w:t>
      </w:r>
      <w:r w:rsidR="00EE74A6">
        <w:rPr>
          <w:sz w:val="20"/>
          <w:szCs w:val="20"/>
        </w:rPr>
        <w:t xml:space="preserve">Henley </w:t>
      </w:r>
      <w:r w:rsidRPr="00A316ED">
        <w:rPr>
          <w:sz w:val="20"/>
          <w:szCs w:val="20"/>
        </w:rPr>
        <w:t>team, who are here to assist you:</w:t>
      </w:r>
    </w:p>
    <w:p w14:paraId="22A9BE43" w14:textId="70381E6F" w:rsidR="00F4701F" w:rsidRDefault="00F4701F" w:rsidP="00F4701F">
      <w:pPr>
        <w:tabs>
          <w:tab w:val="left" w:pos="1418"/>
        </w:tabs>
        <w:spacing w:after="0"/>
        <w:ind w:right="709"/>
        <w:jc w:val="both"/>
        <w:rPr>
          <w:sz w:val="20"/>
          <w:szCs w:val="20"/>
        </w:rPr>
      </w:pPr>
      <w:r w:rsidRPr="00A316ED">
        <w:rPr>
          <w:sz w:val="20"/>
          <w:szCs w:val="20"/>
        </w:rPr>
        <w:t xml:space="preserve">Programme Director </w:t>
      </w:r>
      <w:r w:rsidRPr="00A316ED">
        <w:rPr>
          <w:sz w:val="20"/>
          <w:szCs w:val="20"/>
        </w:rPr>
        <w:tab/>
      </w:r>
      <w:r w:rsidRPr="00A316ED">
        <w:rPr>
          <w:sz w:val="20"/>
          <w:szCs w:val="20"/>
        </w:rPr>
        <w:tab/>
      </w:r>
      <w:r w:rsidR="005F592C">
        <w:rPr>
          <w:sz w:val="20"/>
          <w:szCs w:val="20"/>
        </w:rPr>
        <w:t>Frans van der Colff</w:t>
      </w:r>
      <w:r w:rsidR="005A24B0">
        <w:rPr>
          <w:sz w:val="20"/>
          <w:szCs w:val="20"/>
        </w:rPr>
        <w:tab/>
      </w:r>
      <w:hyperlink r:id="rId15" w:history="1">
        <w:r w:rsidR="005F592C" w:rsidRPr="00192E42">
          <w:rPr>
            <w:rStyle w:val="Hyperlink"/>
            <w:sz w:val="20"/>
            <w:szCs w:val="20"/>
          </w:rPr>
          <w:t>Frans@henleysa.ac.za</w:t>
        </w:r>
      </w:hyperlink>
      <w:r w:rsidR="00B753D2" w:rsidRPr="00B753D2">
        <w:rPr>
          <w:sz w:val="20"/>
          <w:szCs w:val="20"/>
        </w:rPr>
        <w:t xml:space="preserve"> </w:t>
      </w:r>
      <w:hyperlink r:id="rId16" w:history="1"/>
    </w:p>
    <w:p w14:paraId="1786836F" w14:textId="2A7B12CF" w:rsidR="00D46056" w:rsidRDefault="00D46056" w:rsidP="00D46056">
      <w:pPr>
        <w:tabs>
          <w:tab w:val="left" w:pos="1418"/>
        </w:tabs>
        <w:spacing w:after="0"/>
        <w:ind w:right="709"/>
        <w:jc w:val="both"/>
        <w:rPr>
          <w:sz w:val="20"/>
          <w:szCs w:val="20"/>
        </w:rPr>
      </w:pPr>
      <w:r w:rsidRPr="00B753D2">
        <w:rPr>
          <w:sz w:val="20"/>
          <w:szCs w:val="20"/>
        </w:rPr>
        <w:t xml:space="preserve">Senior Programme Manager  </w:t>
      </w:r>
      <w:r>
        <w:rPr>
          <w:sz w:val="20"/>
          <w:szCs w:val="20"/>
        </w:rPr>
        <w:t xml:space="preserve"> </w:t>
      </w:r>
      <w:r w:rsidR="00305BB9">
        <w:rPr>
          <w:sz w:val="20"/>
          <w:szCs w:val="20"/>
        </w:rPr>
        <w:t xml:space="preserve">John-Martin C   </w:t>
      </w:r>
      <w:r>
        <w:rPr>
          <w:sz w:val="20"/>
          <w:szCs w:val="20"/>
        </w:rPr>
        <w:t xml:space="preserve">           </w:t>
      </w:r>
      <w:hyperlink r:id="rId17" w:history="1">
        <w:r w:rsidR="00305BB9" w:rsidRPr="00C62DB2">
          <w:rPr>
            <w:rStyle w:val="Hyperlink"/>
            <w:sz w:val="20"/>
            <w:szCs w:val="20"/>
          </w:rPr>
          <w:t>johnmartinc@henleysa.ac.za</w:t>
        </w:r>
      </w:hyperlink>
    </w:p>
    <w:p w14:paraId="64F4D5CC" w14:textId="7518B77D" w:rsidR="00F4701F" w:rsidRDefault="00F4701F" w:rsidP="00F4701F">
      <w:pPr>
        <w:tabs>
          <w:tab w:val="left" w:pos="1418"/>
        </w:tabs>
        <w:spacing w:after="0"/>
        <w:ind w:right="709"/>
        <w:jc w:val="both"/>
        <w:rPr>
          <w:sz w:val="20"/>
          <w:szCs w:val="20"/>
        </w:rPr>
      </w:pPr>
      <w:r w:rsidRPr="00A316ED">
        <w:rPr>
          <w:sz w:val="20"/>
          <w:szCs w:val="20"/>
        </w:rPr>
        <w:t>Programme Manager</w:t>
      </w:r>
      <w:r w:rsidRPr="00A316ED">
        <w:rPr>
          <w:sz w:val="20"/>
          <w:szCs w:val="20"/>
        </w:rPr>
        <w:tab/>
      </w:r>
      <w:r w:rsidRPr="00A316ED">
        <w:rPr>
          <w:sz w:val="20"/>
          <w:szCs w:val="20"/>
        </w:rPr>
        <w:tab/>
      </w:r>
      <w:r w:rsidR="00305BB9">
        <w:rPr>
          <w:sz w:val="20"/>
          <w:szCs w:val="20"/>
        </w:rPr>
        <w:t xml:space="preserve">Cleo Nyoni        </w:t>
      </w:r>
      <w:r w:rsidR="005A24B0">
        <w:rPr>
          <w:sz w:val="20"/>
          <w:szCs w:val="20"/>
        </w:rPr>
        <w:tab/>
      </w:r>
      <w:hyperlink r:id="rId18" w:history="1">
        <w:r w:rsidR="00A628A2" w:rsidRPr="000B43E3">
          <w:rPr>
            <w:rStyle w:val="Hyperlink"/>
            <w:sz w:val="20"/>
            <w:szCs w:val="20"/>
          </w:rPr>
          <w:t>cleopatran@henleysa.ac.za</w:t>
        </w:r>
      </w:hyperlink>
    </w:p>
    <w:p w14:paraId="1FBADB90" w14:textId="05027892" w:rsidR="00F4701F" w:rsidRDefault="00F4701F" w:rsidP="00F4701F">
      <w:pPr>
        <w:tabs>
          <w:tab w:val="left" w:pos="1418"/>
        </w:tabs>
        <w:spacing w:after="0"/>
        <w:ind w:right="709"/>
        <w:jc w:val="both"/>
        <w:rPr>
          <w:sz w:val="20"/>
          <w:szCs w:val="20"/>
        </w:rPr>
      </w:pPr>
      <w:r>
        <w:rPr>
          <w:sz w:val="20"/>
          <w:szCs w:val="20"/>
        </w:rPr>
        <w:t>Programme Coordinator</w:t>
      </w:r>
      <w:r>
        <w:rPr>
          <w:sz w:val="20"/>
          <w:szCs w:val="20"/>
        </w:rPr>
        <w:tab/>
      </w:r>
      <w:r w:rsidR="00305BB9">
        <w:rPr>
          <w:sz w:val="20"/>
          <w:szCs w:val="20"/>
        </w:rPr>
        <w:t xml:space="preserve">Nazeer Morat   </w:t>
      </w:r>
      <w:r>
        <w:rPr>
          <w:sz w:val="20"/>
          <w:szCs w:val="20"/>
        </w:rPr>
        <w:tab/>
      </w:r>
      <w:bookmarkStart w:id="3" w:name="_Hlk64041991"/>
      <w:r w:rsidR="00305BB9">
        <w:rPr>
          <w:sz w:val="20"/>
          <w:szCs w:val="20"/>
        </w:rPr>
        <w:fldChar w:fldCharType="begin"/>
      </w:r>
      <w:r w:rsidR="00305BB9">
        <w:rPr>
          <w:sz w:val="20"/>
          <w:szCs w:val="20"/>
        </w:rPr>
        <w:instrText xml:space="preserve"> HYPERLINK "mailto:</w:instrText>
      </w:r>
      <w:r w:rsidR="00305BB9" w:rsidRPr="00305BB9">
        <w:rPr>
          <w:sz w:val="20"/>
          <w:szCs w:val="20"/>
        </w:rPr>
        <w:instrText>nazeerm@henleysa.ac.za</w:instrText>
      </w:r>
      <w:r w:rsidR="00305BB9">
        <w:rPr>
          <w:sz w:val="20"/>
          <w:szCs w:val="20"/>
        </w:rPr>
        <w:instrText xml:space="preserve">" </w:instrText>
      </w:r>
      <w:r w:rsidR="00305BB9">
        <w:rPr>
          <w:sz w:val="20"/>
          <w:szCs w:val="20"/>
        </w:rPr>
      </w:r>
      <w:r w:rsidR="00305BB9">
        <w:rPr>
          <w:sz w:val="20"/>
          <w:szCs w:val="20"/>
        </w:rPr>
        <w:fldChar w:fldCharType="separate"/>
      </w:r>
      <w:r w:rsidR="00305BB9" w:rsidRPr="00C62DB2">
        <w:rPr>
          <w:rStyle w:val="Hyperlink"/>
          <w:sz w:val="20"/>
          <w:szCs w:val="20"/>
        </w:rPr>
        <w:t>nazeerm@henleysa.ac.za</w:t>
      </w:r>
      <w:bookmarkEnd w:id="3"/>
      <w:r w:rsidR="00305BB9">
        <w:rPr>
          <w:sz w:val="20"/>
          <w:szCs w:val="20"/>
        </w:rPr>
        <w:fldChar w:fldCharType="end"/>
      </w:r>
      <w:r>
        <w:rPr>
          <w:sz w:val="20"/>
          <w:szCs w:val="20"/>
        </w:rPr>
        <w:t xml:space="preserve"> </w:t>
      </w:r>
    </w:p>
    <w:p w14:paraId="11DD1CBB" w14:textId="73A9536C" w:rsidR="00F4701F" w:rsidRDefault="00F4701F" w:rsidP="005033C6">
      <w:pPr>
        <w:jc w:val="both"/>
        <w:rPr>
          <w:sz w:val="18"/>
          <w:szCs w:val="20"/>
        </w:rPr>
      </w:pPr>
    </w:p>
    <w:p w14:paraId="51FE407F" w14:textId="78AE0F93" w:rsidR="006A5517" w:rsidRDefault="006A5517" w:rsidP="005033C6">
      <w:pPr>
        <w:jc w:val="both"/>
        <w:rPr>
          <w:sz w:val="18"/>
          <w:szCs w:val="20"/>
        </w:rPr>
      </w:pPr>
      <w:r>
        <w:rPr>
          <w:sz w:val="18"/>
          <w:szCs w:val="20"/>
        </w:rPr>
        <w:t>Programme dates:</w:t>
      </w:r>
    </w:p>
    <w:tbl>
      <w:tblPr>
        <w:tblStyle w:val="TableGrid"/>
        <w:tblW w:w="0" w:type="auto"/>
        <w:jc w:val="center"/>
        <w:tblLook w:val="04A0" w:firstRow="1" w:lastRow="0" w:firstColumn="1" w:lastColumn="0" w:noHBand="0" w:noVBand="1"/>
      </w:tblPr>
      <w:tblGrid>
        <w:gridCol w:w="4793"/>
      </w:tblGrid>
      <w:tr w:rsidR="002E3912" w:rsidRPr="00305BB9" w14:paraId="22D350F2" w14:textId="77777777" w:rsidTr="00DE1642">
        <w:trPr>
          <w:jc w:val="center"/>
        </w:trPr>
        <w:tc>
          <w:tcPr>
            <w:tcW w:w="4793" w:type="dxa"/>
          </w:tcPr>
          <w:p w14:paraId="7BE3F598" w14:textId="1F21A018" w:rsidR="002E3912" w:rsidRPr="00305BB9" w:rsidRDefault="002E3912" w:rsidP="00305BB9">
            <w:pPr>
              <w:jc w:val="both"/>
              <w:rPr>
                <w:b/>
                <w:sz w:val="18"/>
                <w:szCs w:val="20"/>
                <w:u w:val="single"/>
                <w:lang w:val="en-US"/>
              </w:rPr>
            </w:pPr>
            <w:r>
              <w:rPr>
                <w:b/>
                <w:sz w:val="18"/>
                <w:szCs w:val="20"/>
                <w:u w:val="single"/>
                <w:lang w:val="en-US"/>
              </w:rPr>
              <w:t>Attendance dates</w:t>
            </w:r>
            <w:r w:rsidRPr="00305BB9">
              <w:rPr>
                <w:b/>
                <w:sz w:val="18"/>
                <w:szCs w:val="20"/>
                <w:u w:val="single"/>
                <w:lang w:val="en-US"/>
              </w:rPr>
              <w:t xml:space="preserve"> </w:t>
            </w:r>
          </w:p>
        </w:tc>
      </w:tr>
      <w:tr w:rsidR="002E3912" w:rsidRPr="00305BB9" w14:paraId="71C81BA8" w14:textId="77777777" w:rsidTr="00DE1642">
        <w:trPr>
          <w:jc w:val="center"/>
        </w:trPr>
        <w:tc>
          <w:tcPr>
            <w:tcW w:w="4793" w:type="dxa"/>
          </w:tcPr>
          <w:p w14:paraId="1FD52A29" w14:textId="5BA5D5E3" w:rsidR="002E3912" w:rsidRPr="00305BB9" w:rsidRDefault="002E3912" w:rsidP="009E7864">
            <w:pPr>
              <w:jc w:val="both"/>
              <w:rPr>
                <w:sz w:val="18"/>
                <w:szCs w:val="20"/>
                <w:lang w:val="en-US"/>
              </w:rPr>
            </w:pPr>
            <w:r>
              <w:rPr>
                <w:sz w:val="18"/>
                <w:szCs w:val="20"/>
                <w:lang w:val="en-US"/>
              </w:rPr>
              <w:t>May 15</w:t>
            </w:r>
            <w:r w:rsidRPr="00305BB9">
              <w:rPr>
                <w:sz w:val="18"/>
                <w:szCs w:val="20"/>
                <w:lang w:val="en-US"/>
              </w:rPr>
              <w:t xml:space="preserve"> – </w:t>
            </w:r>
            <w:r>
              <w:rPr>
                <w:sz w:val="18"/>
                <w:szCs w:val="20"/>
                <w:lang w:val="en-US"/>
              </w:rPr>
              <w:t>Mon</w:t>
            </w:r>
            <w:r w:rsidRPr="00305BB9">
              <w:rPr>
                <w:sz w:val="18"/>
                <w:szCs w:val="20"/>
                <w:lang w:val="en-US"/>
              </w:rPr>
              <w:t>day (7:00-8:30)</w:t>
            </w:r>
          </w:p>
        </w:tc>
      </w:tr>
      <w:tr w:rsidR="002E3912" w:rsidRPr="00305BB9" w14:paraId="6A52812B" w14:textId="77777777" w:rsidTr="00DE1642">
        <w:trPr>
          <w:jc w:val="center"/>
        </w:trPr>
        <w:tc>
          <w:tcPr>
            <w:tcW w:w="4793" w:type="dxa"/>
          </w:tcPr>
          <w:p w14:paraId="24D9DEA4" w14:textId="31303B3E" w:rsidR="002E3912" w:rsidRPr="00305BB9" w:rsidRDefault="002E3912" w:rsidP="009E7864">
            <w:pPr>
              <w:jc w:val="both"/>
              <w:rPr>
                <w:sz w:val="18"/>
                <w:szCs w:val="20"/>
                <w:lang w:val="en-US"/>
              </w:rPr>
            </w:pPr>
            <w:r>
              <w:rPr>
                <w:sz w:val="18"/>
                <w:szCs w:val="20"/>
                <w:lang w:val="en-US"/>
              </w:rPr>
              <w:t>May 17</w:t>
            </w:r>
            <w:r w:rsidRPr="00305BB9">
              <w:rPr>
                <w:sz w:val="18"/>
                <w:szCs w:val="20"/>
                <w:lang w:val="en-US"/>
              </w:rPr>
              <w:t xml:space="preserve"> – </w:t>
            </w:r>
            <w:r>
              <w:rPr>
                <w:sz w:val="18"/>
                <w:szCs w:val="20"/>
                <w:lang w:val="en-US"/>
              </w:rPr>
              <w:t>Wednes</w:t>
            </w:r>
            <w:r w:rsidRPr="00305BB9">
              <w:rPr>
                <w:sz w:val="18"/>
                <w:szCs w:val="20"/>
                <w:lang w:val="en-US"/>
              </w:rPr>
              <w:t>day (7:00-8:30)</w:t>
            </w:r>
          </w:p>
        </w:tc>
      </w:tr>
      <w:tr w:rsidR="002E3912" w:rsidRPr="00305BB9" w14:paraId="07654C83" w14:textId="77777777" w:rsidTr="00DE1642">
        <w:trPr>
          <w:jc w:val="center"/>
        </w:trPr>
        <w:tc>
          <w:tcPr>
            <w:tcW w:w="4793" w:type="dxa"/>
          </w:tcPr>
          <w:p w14:paraId="7A3248AD" w14:textId="529EB2F8" w:rsidR="002E3912" w:rsidRPr="00305BB9" w:rsidRDefault="002E3912" w:rsidP="009E7864">
            <w:pPr>
              <w:jc w:val="both"/>
              <w:rPr>
                <w:sz w:val="18"/>
                <w:szCs w:val="20"/>
                <w:lang w:val="en-US"/>
              </w:rPr>
            </w:pPr>
            <w:r>
              <w:rPr>
                <w:sz w:val="18"/>
                <w:szCs w:val="20"/>
                <w:lang w:val="en-US"/>
              </w:rPr>
              <w:t>May 22</w:t>
            </w:r>
            <w:r w:rsidRPr="00305BB9">
              <w:rPr>
                <w:sz w:val="18"/>
                <w:szCs w:val="20"/>
                <w:lang w:val="en-US"/>
              </w:rPr>
              <w:t xml:space="preserve"> – </w:t>
            </w:r>
            <w:r>
              <w:rPr>
                <w:sz w:val="18"/>
                <w:szCs w:val="20"/>
                <w:lang w:val="en-US"/>
              </w:rPr>
              <w:t>Monday</w:t>
            </w:r>
            <w:r w:rsidRPr="00305BB9">
              <w:rPr>
                <w:sz w:val="18"/>
                <w:szCs w:val="20"/>
                <w:lang w:val="en-US"/>
              </w:rPr>
              <w:t xml:space="preserve"> (7:00-8:30)</w:t>
            </w:r>
          </w:p>
        </w:tc>
      </w:tr>
      <w:tr w:rsidR="002E3912" w:rsidRPr="00305BB9" w14:paraId="53C0DDE8" w14:textId="77777777" w:rsidTr="00DE1642">
        <w:trPr>
          <w:jc w:val="center"/>
        </w:trPr>
        <w:tc>
          <w:tcPr>
            <w:tcW w:w="4793" w:type="dxa"/>
          </w:tcPr>
          <w:p w14:paraId="5434ED2B" w14:textId="761F3261" w:rsidR="002E3912" w:rsidRPr="00305BB9" w:rsidRDefault="002E3912" w:rsidP="009E7864">
            <w:pPr>
              <w:jc w:val="both"/>
              <w:rPr>
                <w:sz w:val="18"/>
                <w:szCs w:val="20"/>
                <w:lang w:val="en-US"/>
              </w:rPr>
            </w:pPr>
            <w:r>
              <w:rPr>
                <w:sz w:val="18"/>
                <w:szCs w:val="20"/>
                <w:lang w:val="en-US"/>
              </w:rPr>
              <w:t>May 24</w:t>
            </w:r>
            <w:r w:rsidRPr="00305BB9">
              <w:rPr>
                <w:sz w:val="18"/>
                <w:szCs w:val="20"/>
                <w:lang w:val="en-US"/>
              </w:rPr>
              <w:t xml:space="preserve"> – </w:t>
            </w:r>
            <w:r>
              <w:rPr>
                <w:sz w:val="18"/>
                <w:szCs w:val="20"/>
                <w:lang w:val="en-US"/>
              </w:rPr>
              <w:t>Wednes</w:t>
            </w:r>
            <w:r w:rsidRPr="00305BB9">
              <w:rPr>
                <w:sz w:val="18"/>
                <w:szCs w:val="20"/>
                <w:lang w:val="en-US"/>
              </w:rPr>
              <w:t>day (7:00-8:30)</w:t>
            </w:r>
          </w:p>
        </w:tc>
      </w:tr>
      <w:tr w:rsidR="002E3912" w:rsidRPr="00305BB9" w14:paraId="2930069C" w14:textId="77777777" w:rsidTr="00DE1642">
        <w:trPr>
          <w:jc w:val="center"/>
        </w:trPr>
        <w:tc>
          <w:tcPr>
            <w:tcW w:w="4793" w:type="dxa"/>
          </w:tcPr>
          <w:p w14:paraId="290DEE64" w14:textId="06C71468" w:rsidR="002E3912" w:rsidRPr="00305BB9" w:rsidRDefault="002E3912" w:rsidP="009E7864">
            <w:pPr>
              <w:jc w:val="both"/>
              <w:rPr>
                <w:sz w:val="18"/>
                <w:szCs w:val="20"/>
                <w:lang w:val="en-US"/>
              </w:rPr>
            </w:pPr>
            <w:r>
              <w:rPr>
                <w:sz w:val="18"/>
                <w:szCs w:val="20"/>
                <w:lang w:val="en-US"/>
              </w:rPr>
              <w:t>May 29</w:t>
            </w:r>
            <w:r w:rsidRPr="00305BB9">
              <w:rPr>
                <w:sz w:val="18"/>
                <w:szCs w:val="20"/>
                <w:lang w:val="en-US"/>
              </w:rPr>
              <w:t xml:space="preserve"> – </w:t>
            </w:r>
            <w:r>
              <w:rPr>
                <w:sz w:val="18"/>
                <w:szCs w:val="20"/>
                <w:lang w:val="en-US"/>
              </w:rPr>
              <w:t>Mon</w:t>
            </w:r>
            <w:r w:rsidRPr="00305BB9">
              <w:rPr>
                <w:sz w:val="18"/>
                <w:szCs w:val="20"/>
                <w:lang w:val="en-US"/>
              </w:rPr>
              <w:t>day (7:00-8:30)</w:t>
            </w:r>
          </w:p>
        </w:tc>
      </w:tr>
      <w:tr w:rsidR="002E3912" w:rsidRPr="00305BB9" w14:paraId="79C70AA0" w14:textId="77777777" w:rsidTr="00DE1642">
        <w:trPr>
          <w:jc w:val="center"/>
        </w:trPr>
        <w:tc>
          <w:tcPr>
            <w:tcW w:w="4793" w:type="dxa"/>
          </w:tcPr>
          <w:p w14:paraId="327A5AE0" w14:textId="3DDEC104" w:rsidR="002E3912" w:rsidRPr="00305BB9" w:rsidRDefault="002E3912" w:rsidP="009E7864">
            <w:pPr>
              <w:jc w:val="both"/>
              <w:rPr>
                <w:sz w:val="18"/>
                <w:szCs w:val="20"/>
                <w:lang w:val="en-US"/>
              </w:rPr>
            </w:pPr>
            <w:r>
              <w:rPr>
                <w:sz w:val="18"/>
                <w:szCs w:val="20"/>
                <w:lang w:val="en-US"/>
              </w:rPr>
              <w:t>May 31</w:t>
            </w:r>
            <w:r w:rsidRPr="00305BB9">
              <w:rPr>
                <w:sz w:val="18"/>
                <w:szCs w:val="20"/>
                <w:lang w:val="en-US"/>
              </w:rPr>
              <w:t xml:space="preserve"> – </w:t>
            </w:r>
            <w:r>
              <w:rPr>
                <w:sz w:val="18"/>
                <w:szCs w:val="20"/>
                <w:lang w:val="en-US"/>
              </w:rPr>
              <w:t>Wednes</w:t>
            </w:r>
            <w:r w:rsidRPr="00305BB9">
              <w:rPr>
                <w:sz w:val="18"/>
                <w:szCs w:val="20"/>
                <w:lang w:val="en-US"/>
              </w:rPr>
              <w:t>day (7:00-8:30)</w:t>
            </w:r>
          </w:p>
        </w:tc>
      </w:tr>
      <w:tr w:rsidR="002E3912" w:rsidRPr="00305BB9" w14:paraId="50CB190D" w14:textId="77777777" w:rsidTr="00DE1642">
        <w:trPr>
          <w:jc w:val="center"/>
        </w:trPr>
        <w:tc>
          <w:tcPr>
            <w:tcW w:w="4793" w:type="dxa"/>
          </w:tcPr>
          <w:p w14:paraId="63EF9941" w14:textId="3E0D531A" w:rsidR="002E3912" w:rsidRPr="00305BB9" w:rsidRDefault="002E3912" w:rsidP="009E7864">
            <w:pPr>
              <w:jc w:val="both"/>
              <w:rPr>
                <w:sz w:val="18"/>
                <w:szCs w:val="20"/>
                <w:lang w:val="en-US"/>
              </w:rPr>
            </w:pPr>
            <w:r>
              <w:rPr>
                <w:sz w:val="18"/>
                <w:szCs w:val="20"/>
                <w:lang w:val="en-US"/>
              </w:rPr>
              <w:t>June 5</w:t>
            </w:r>
            <w:r w:rsidRPr="00305BB9">
              <w:rPr>
                <w:sz w:val="18"/>
                <w:szCs w:val="20"/>
                <w:lang w:val="en-US"/>
              </w:rPr>
              <w:t xml:space="preserve"> – </w:t>
            </w:r>
            <w:r>
              <w:rPr>
                <w:sz w:val="18"/>
                <w:szCs w:val="20"/>
                <w:lang w:val="en-US"/>
              </w:rPr>
              <w:t>Monday</w:t>
            </w:r>
            <w:r w:rsidRPr="00305BB9">
              <w:rPr>
                <w:sz w:val="18"/>
                <w:szCs w:val="20"/>
                <w:lang w:val="en-US"/>
              </w:rPr>
              <w:t xml:space="preserve"> (7:00-8:30)</w:t>
            </w:r>
          </w:p>
        </w:tc>
      </w:tr>
      <w:tr w:rsidR="002E3912" w:rsidRPr="00305BB9" w14:paraId="3F832A20" w14:textId="77777777" w:rsidTr="00DE1642">
        <w:trPr>
          <w:jc w:val="center"/>
        </w:trPr>
        <w:tc>
          <w:tcPr>
            <w:tcW w:w="4793" w:type="dxa"/>
          </w:tcPr>
          <w:p w14:paraId="1A8CE4DC" w14:textId="0C585EE5" w:rsidR="002E3912" w:rsidRPr="00305BB9" w:rsidRDefault="002E3912" w:rsidP="009E7864">
            <w:pPr>
              <w:jc w:val="both"/>
              <w:rPr>
                <w:sz w:val="18"/>
                <w:szCs w:val="20"/>
                <w:lang w:val="en-US"/>
              </w:rPr>
            </w:pPr>
            <w:r>
              <w:rPr>
                <w:sz w:val="18"/>
                <w:szCs w:val="20"/>
                <w:lang w:val="en-US"/>
              </w:rPr>
              <w:t>June 7</w:t>
            </w:r>
            <w:r w:rsidRPr="00305BB9">
              <w:rPr>
                <w:sz w:val="18"/>
                <w:szCs w:val="20"/>
                <w:lang w:val="en-US"/>
              </w:rPr>
              <w:t xml:space="preserve"> – </w:t>
            </w:r>
            <w:r>
              <w:rPr>
                <w:sz w:val="18"/>
                <w:szCs w:val="20"/>
                <w:lang w:val="en-US"/>
              </w:rPr>
              <w:t>Wednes</w:t>
            </w:r>
            <w:r w:rsidRPr="00305BB9">
              <w:rPr>
                <w:sz w:val="18"/>
                <w:szCs w:val="20"/>
                <w:lang w:val="en-US"/>
              </w:rPr>
              <w:t>day (7:00-8:30)</w:t>
            </w:r>
          </w:p>
        </w:tc>
      </w:tr>
      <w:tr w:rsidR="002E3912" w:rsidRPr="00305BB9" w14:paraId="38E20734" w14:textId="77777777" w:rsidTr="00DE1642">
        <w:trPr>
          <w:jc w:val="center"/>
        </w:trPr>
        <w:tc>
          <w:tcPr>
            <w:tcW w:w="4793" w:type="dxa"/>
          </w:tcPr>
          <w:p w14:paraId="25F3EC56" w14:textId="292A373F" w:rsidR="002E3912" w:rsidRPr="00305BB9" w:rsidRDefault="002E3912" w:rsidP="009E7864">
            <w:pPr>
              <w:jc w:val="both"/>
              <w:rPr>
                <w:sz w:val="18"/>
                <w:szCs w:val="20"/>
                <w:lang w:val="en-US"/>
              </w:rPr>
            </w:pPr>
            <w:r>
              <w:rPr>
                <w:sz w:val="18"/>
                <w:szCs w:val="20"/>
                <w:lang w:val="en-US"/>
              </w:rPr>
              <w:t>June 12</w:t>
            </w:r>
            <w:r w:rsidRPr="00305BB9">
              <w:rPr>
                <w:sz w:val="18"/>
                <w:szCs w:val="20"/>
                <w:lang w:val="en-US"/>
              </w:rPr>
              <w:t xml:space="preserve"> – </w:t>
            </w:r>
            <w:r>
              <w:rPr>
                <w:sz w:val="18"/>
                <w:szCs w:val="20"/>
                <w:lang w:val="en-US"/>
              </w:rPr>
              <w:t>Mon</w:t>
            </w:r>
            <w:r w:rsidRPr="00305BB9">
              <w:rPr>
                <w:sz w:val="18"/>
                <w:szCs w:val="20"/>
                <w:lang w:val="en-US"/>
              </w:rPr>
              <w:t>day (7:00-8:30)</w:t>
            </w:r>
          </w:p>
        </w:tc>
      </w:tr>
      <w:tr w:rsidR="002E3912" w:rsidRPr="00305BB9" w14:paraId="09FD9F18" w14:textId="77777777" w:rsidTr="00DE1642">
        <w:trPr>
          <w:jc w:val="center"/>
        </w:trPr>
        <w:tc>
          <w:tcPr>
            <w:tcW w:w="4793" w:type="dxa"/>
          </w:tcPr>
          <w:p w14:paraId="523B161A" w14:textId="265A8B54" w:rsidR="002E3912" w:rsidRPr="00305BB9" w:rsidRDefault="002E3912" w:rsidP="00305BB9">
            <w:pPr>
              <w:jc w:val="both"/>
              <w:rPr>
                <w:sz w:val="18"/>
                <w:szCs w:val="20"/>
                <w:lang w:val="en-US"/>
              </w:rPr>
            </w:pPr>
            <w:r>
              <w:rPr>
                <w:sz w:val="18"/>
                <w:szCs w:val="20"/>
                <w:lang w:val="en-US"/>
              </w:rPr>
              <w:t>June 14</w:t>
            </w:r>
            <w:r w:rsidRPr="00305BB9">
              <w:rPr>
                <w:sz w:val="18"/>
                <w:szCs w:val="20"/>
                <w:lang w:val="en-US"/>
              </w:rPr>
              <w:t xml:space="preserve"> – </w:t>
            </w:r>
            <w:r>
              <w:rPr>
                <w:sz w:val="18"/>
                <w:szCs w:val="20"/>
                <w:lang w:val="en-US"/>
              </w:rPr>
              <w:t>Wednes</w:t>
            </w:r>
            <w:r w:rsidRPr="00305BB9">
              <w:rPr>
                <w:sz w:val="18"/>
                <w:szCs w:val="20"/>
                <w:lang w:val="en-US"/>
              </w:rPr>
              <w:t>day (7:00-8:30)</w:t>
            </w:r>
          </w:p>
        </w:tc>
      </w:tr>
    </w:tbl>
    <w:p w14:paraId="48986E78" w14:textId="77777777" w:rsidR="006A5517" w:rsidRDefault="006A5517" w:rsidP="005033C6">
      <w:pPr>
        <w:jc w:val="both"/>
        <w:rPr>
          <w:sz w:val="18"/>
          <w:szCs w:val="20"/>
        </w:rPr>
      </w:pPr>
    </w:p>
    <w:p w14:paraId="6AA3DA18" w14:textId="111B6861" w:rsidR="00074CFA" w:rsidRPr="00214030" w:rsidRDefault="00074CFA" w:rsidP="005033C6">
      <w:pPr>
        <w:jc w:val="both"/>
        <w:rPr>
          <w:sz w:val="18"/>
          <w:szCs w:val="20"/>
        </w:rPr>
      </w:pPr>
      <w:r w:rsidRPr="00214030">
        <w:rPr>
          <w:sz w:val="18"/>
          <w:szCs w:val="20"/>
        </w:rPr>
        <w:t>The assignments and corresponding activities are reflected below.</w:t>
      </w:r>
      <w:r w:rsidR="006162AC" w:rsidRPr="00214030">
        <w:rPr>
          <w:sz w:val="18"/>
          <w:szCs w:val="20"/>
        </w:rPr>
        <w:t xml:space="preserve"> This is </w:t>
      </w:r>
      <w:r w:rsidR="004C49D5" w:rsidRPr="00214030">
        <w:rPr>
          <w:sz w:val="18"/>
          <w:szCs w:val="20"/>
        </w:rPr>
        <w:t>your assessment schedule indicating the assignments and their due dates.</w:t>
      </w:r>
    </w:p>
    <w:p w14:paraId="2AF2B259" w14:textId="77777777" w:rsidR="00EC2B65" w:rsidRPr="00214030" w:rsidRDefault="00EC2B65" w:rsidP="00EC2B65">
      <w:pPr>
        <w:spacing w:after="0"/>
        <w:rPr>
          <w:sz w:val="16"/>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60"/>
        <w:gridCol w:w="1417"/>
        <w:gridCol w:w="113"/>
        <w:gridCol w:w="29"/>
        <w:gridCol w:w="94"/>
        <w:gridCol w:w="2806"/>
      </w:tblGrid>
      <w:tr w:rsidR="00292296" w:rsidRPr="00214030" w14:paraId="06227009" w14:textId="77777777" w:rsidTr="00305BB9">
        <w:trPr>
          <w:gridAfter w:val="2"/>
          <w:wAfter w:w="2900" w:type="dxa"/>
          <w:trHeight w:val="197"/>
        </w:trPr>
        <w:tc>
          <w:tcPr>
            <w:tcW w:w="6516" w:type="dxa"/>
            <w:gridSpan w:val="5"/>
            <w:shd w:val="clear" w:color="auto" w:fill="auto"/>
          </w:tcPr>
          <w:p w14:paraId="3BB0BBD3" w14:textId="77777777" w:rsidR="00292296" w:rsidRPr="00214030" w:rsidRDefault="0040689B" w:rsidP="00AE48F5">
            <w:pPr>
              <w:spacing w:after="0" w:line="240" w:lineRule="auto"/>
              <w:jc w:val="both"/>
              <w:rPr>
                <w:b/>
                <w:bCs/>
                <w:color w:val="000000"/>
                <w:sz w:val="16"/>
              </w:rPr>
            </w:pPr>
            <w:bookmarkStart w:id="4" w:name="_Hlk96962235"/>
            <w:bookmarkStart w:id="5" w:name="_Hlk109489367"/>
            <w:r>
              <w:rPr>
                <w:b/>
                <w:bCs/>
                <w:color w:val="000000"/>
                <w:sz w:val="16"/>
              </w:rPr>
              <w:t>ALL ASSESSMENTS</w:t>
            </w:r>
            <w:r w:rsidR="00292296" w:rsidRPr="00214030">
              <w:rPr>
                <w:b/>
                <w:bCs/>
                <w:color w:val="000000"/>
                <w:sz w:val="16"/>
              </w:rPr>
              <w:t xml:space="preserve"> </w:t>
            </w:r>
          </w:p>
        </w:tc>
      </w:tr>
      <w:bookmarkEnd w:id="4"/>
      <w:tr w:rsidR="00305BB9" w:rsidRPr="00214030" w14:paraId="38457C5D" w14:textId="77777777" w:rsidTr="00BE37B1">
        <w:trPr>
          <w:gridAfter w:val="3"/>
          <w:wAfter w:w="2929" w:type="dxa"/>
          <w:trHeight w:val="898"/>
        </w:trPr>
        <w:tc>
          <w:tcPr>
            <w:tcW w:w="3397" w:type="dxa"/>
            <w:shd w:val="clear" w:color="auto" w:fill="D9D9D9"/>
          </w:tcPr>
          <w:p w14:paraId="7230CFB3" w14:textId="77777777" w:rsidR="00305BB9" w:rsidRPr="00214030" w:rsidRDefault="00305BB9" w:rsidP="00AE48F5">
            <w:pPr>
              <w:spacing w:after="0" w:line="240" w:lineRule="auto"/>
              <w:jc w:val="both"/>
              <w:rPr>
                <w:sz w:val="16"/>
              </w:rPr>
            </w:pPr>
            <w:r w:rsidRPr="00214030">
              <w:rPr>
                <w:b/>
                <w:bCs/>
                <w:color w:val="000000"/>
                <w:sz w:val="16"/>
              </w:rPr>
              <w:t>Module</w:t>
            </w:r>
          </w:p>
        </w:tc>
        <w:tc>
          <w:tcPr>
            <w:tcW w:w="3090" w:type="dxa"/>
            <w:gridSpan w:val="3"/>
            <w:shd w:val="clear" w:color="auto" w:fill="D9D9D9"/>
          </w:tcPr>
          <w:p w14:paraId="50AA81E1" w14:textId="77777777" w:rsidR="00305BB9" w:rsidRPr="00214030" w:rsidRDefault="00305BB9" w:rsidP="00AE48F5">
            <w:pPr>
              <w:spacing w:after="0" w:line="240" w:lineRule="auto"/>
              <w:jc w:val="both"/>
              <w:rPr>
                <w:b/>
                <w:sz w:val="16"/>
              </w:rPr>
            </w:pPr>
            <w:r w:rsidRPr="00214030">
              <w:rPr>
                <w:b/>
                <w:sz w:val="16"/>
              </w:rPr>
              <w:t>Due Date</w:t>
            </w:r>
          </w:p>
        </w:tc>
      </w:tr>
      <w:tr w:rsidR="00305BB9" w:rsidRPr="00214030" w14:paraId="38F01ACE" w14:textId="77777777" w:rsidTr="00337AB6">
        <w:trPr>
          <w:gridAfter w:val="3"/>
          <w:wAfter w:w="2929" w:type="dxa"/>
          <w:trHeight w:val="197"/>
        </w:trPr>
        <w:tc>
          <w:tcPr>
            <w:tcW w:w="3397" w:type="dxa"/>
            <w:shd w:val="clear" w:color="auto" w:fill="auto"/>
          </w:tcPr>
          <w:p w14:paraId="5CC0DDA4" w14:textId="19E9EC2F" w:rsidR="00305BB9" w:rsidRPr="00214030" w:rsidRDefault="00305BB9" w:rsidP="00337AB6">
            <w:pPr>
              <w:spacing w:after="0" w:line="240" w:lineRule="auto"/>
              <w:rPr>
                <w:sz w:val="16"/>
              </w:rPr>
            </w:pPr>
            <w:r>
              <w:rPr>
                <w:sz w:val="16"/>
              </w:rPr>
              <w:t>Assignment 1</w:t>
            </w:r>
          </w:p>
        </w:tc>
        <w:tc>
          <w:tcPr>
            <w:tcW w:w="3090" w:type="dxa"/>
            <w:gridSpan w:val="3"/>
            <w:shd w:val="clear" w:color="auto" w:fill="auto"/>
          </w:tcPr>
          <w:p w14:paraId="409BED6C" w14:textId="24DE558C" w:rsidR="00305BB9" w:rsidRPr="00214030" w:rsidRDefault="00A82F29" w:rsidP="00337AB6">
            <w:pPr>
              <w:spacing w:after="0" w:line="240" w:lineRule="auto"/>
              <w:rPr>
                <w:sz w:val="16"/>
              </w:rPr>
            </w:pPr>
            <w:r>
              <w:t>29 May 2023</w:t>
            </w:r>
          </w:p>
        </w:tc>
      </w:tr>
      <w:tr w:rsidR="00305BB9" w:rsidRPr="00214030" w14:paraId="79DC1AAB" w14:textId="77777777" w:rsidTr="00337AB6">
        <w:trPr>
          <w:gridAfter w:val="3"/>
          <w:wAfter w:w="2929" w:type="dxa"/>
          <w:trHeight w:val="197"/>
        </w:trPr>
        <w:tc>
          <w:tcPr>
            <w:tcW w:w="3397" w:type="dxa"/>
            <w:shd w:val="clear" w:color="auto" w:fill="auto"/>
          </w:tcPr>
          <w:p w14:paraId="6E41311E" w14:textId="45B80426" w:rsidR="00305BB9" w:rsidRPr="00214030" w:rsidRDefault="00305BB9" w:rsidP="00337AB6">
            <w:pPr>
              <w:spacing w:after="0" w:line="240" w:lineRule="auto"/>
              <w:rPr>
                <w:sz w:val="16"/>
              </w:rPr>
            </w:pPr>
            <w:r>
              <w:rPr>
                <w:sz w:val="16"/>
              </w:rPr>
              <w:t>Assignment 2</w:t>
            </w:r>
          </w:p>
        </w:tc>
        <w:tc>
          <w:tcPr>
            <w:tcW w:w="3090" w:type="dxa"/>
            <w:gridSpan w:val="3"/>
            <w:shd w:val="clear" w:color="auto" w:fill="auto"/>
          </w:tcPr>
          <w:p w14:paraId="4B042A6B" w14:textId="247CA63C" w:rsidR="00305BB9" w:rsidRPr="00214030" w:rsidRDefault="00A82F29" w:rsidP="00337AB6">
            <w:pPr>
              <w:spacing w:after="0" w:line="240" w:lineRule="auto"/>
              <w:rPr>
                <w:sz w:val="16"/>
              </w:rPr>
            </w:pPr>
            <w:r>
              <w:t>15 June 2023</w:t>
            </w:r>
          </w:p>
        </w:tc>
      </w:tr>
      <w:tr w:rsidR="00305BB9" w:rsidRPr="00214030" w14:paraId="1D4C9409" w14:textId="77777777" w:rsidTr="00BE37B1">
        <w:trPr>
          <w:gridAfter w:val="3"/>
          <w:wAfter w:w="2929" w:type="dxa"/>
          <w:trHeight w:val="197"/>
        </w:trPr>
        <w:tc>
          <w:tcPr>
            <w:tcW w:w="3397" w:type="dxa"/>
            <w:shd w:val="clear" w:color="auto" w:fill="auto"/>
          </w:tcPr>
          <w:p w14:paraId="0BF7FD1F" w14:textId="0167D28D" w:rsidR="00305BB9" w:rsidRPr="00214030" w:rsidRDefault="00305BB9" w:rsidP="00337AB6">
            <w:pPr>
              <w:spacing w:after="0" w:line="240" w:lineRule="auto"/>
              <w:rPr>
                <w:sz w:val="16"/>
              </w:rPr>
            </w:pPr>
            <w:r>
              <w:rPr>
                <w:sz w:val="16"/>
              </w:rPr>
              <w:t>Pitch Battle Video</w:t>
            </w:r>
          </w:p>
        </w:tc>
        <w:tc>
          <w:tcPr>
            <w:tcW w:w="3090" w:type="dxa"/>
            <w:gridSpan w:val="3"/>
            <w:shd w:val="clear" w:color="auto" w:fill="auto"/>
          </w:tcPr>
          <w:p w14:paraId="3962C5D7" w14:textId="7BA477B2" w:rsidR="00305BB9" w:rsidRDefault="002603B7" w:rsidP="00337AB6">
            <w:pPr>
              <w:spacing w:after="0" w:line="240" w:lineRule="auto"/>
              <w:rPr>
                <w:sz w:val="16"/>
              </w:rPr>
            </w:pPr>
            <w:r>
              <w:t>21 June</w:t>
            </w:r>
            <w:r w:rsidR="009E7864">
              <w:t xml:space="preserve"> 2023</w:t>
            </w:r>
          </w:p>
        </w:tc>
      </w:tr>
      <w:tr w:rsidR="00901F68" w:rsidRPr="00214030" w14:paraId="0D55C342" w14:textId="77777777" w:rsidTr="00BE37B1">
        <w:trPr>
          <w:gridAfter w:val="3"/>
          <w:wAfter w:w="2929" w:type="dxa"/>
          <w:trHeight w:val="197"/>
        </w:trPr>
        <w:tc>
          <w:tcPr>
            <w:tcW w:w="3397" w:type="dxa"/>
            <w:shd w:val="clear" w:color="auto" w:fill="auto"/>
          </w:tcPr>
          <w:p w14:paraId="1EFEECCD" w14:textId="4518E35D" w:rsidR="00901F68" w:rsidRDefault="00901F68" w:rsidP="00337AB6">
            <w:pPr>
              <w:spacing w:after="0" w:line="240" w:lineRule="auto"/>
              <w:rPr>
                <w:sz w:val="16"/>
              </w:rPr>
            </w:pPr>
            <w:r>
              <w:rPr>
                <w:sz w:val="16"/>
              </w:rPr>
              <w:t>Pitch Battle (Finalists)</w:t>
            </w:r>
          </w:p>
        </w:tc>
        <w:tc>
          <w:tcPr>
            <w:tcW w:w="3090" w:type="dxa"/>
            <w:gridSpan w:val="3"/>
            <w:shd w:val="clear" w:color="auto" w:fill="auto"/>
          </w:tcPr>
          <w:p w14:paraId="34CF3CA1" w14:textId="64573119" w:rsidR="00901F68" w:rsidRDefault="00901F68" w:rsidP="00337AB6">
            <w:pPr>
              <w:spacing w:after="0" w:line="240" w:lineRule="auto"/>
            </w:pPr>
            <w:r>
              <w:t>18 July 2023</w:t>
            </w:r>
          </w:p>
        </w:tc>
      </w:tr>
      <w:tr w:rsidR="00305BB9" w:rsidRPr="00214030" w14:paraId="02E6F80B" w14:textId="77777777" w:rsidTr="00305BB9">
        <w:trPr>
          <w:trHeight w:val="73"/>
        </w:trPr>
        <w:tc>
          <w:tcPr>
            <w:tcW w:w="3397" w:type="dxa"/>
            <w:shd w:val="clear" w:color="auto" w:fill="000000"/>
          </w:tcPr>
          <w:p w14:paraId="1E07B51F" w14:textId="77777777" w:rsidR="00305BB9" w:rsidRPr="00214030" w:rsidRDefault="00305BB9" w:rsidP="00337AB6">
            <w:pPr>
              <w:spacing w:after="0" w:line="240" w:lineRule="auto"/>
              <w:jc w:val="both"/>
              <w:rPr>
                <w:sz w:val="4"/>
                <w:szCs w:val="6"/>
              </w:rPr>
            </w:pPr>
          </w:p>
        </w:tc>
        <w:tc>
          <w:tcPr>
            <w:tcW w:w="1560" w:type="dxa"/>
            <w:shd w:val="clear" w:color="auto" w:fill="000000"/>
          </w:tcPr>
          <w:p w14:paraId="28BC25BA" w14:textId="77777777" w:rsidR="00305BB9" w:rsidRPr="00214030" w:rsidRDefault="00305BB9" w:rsidP="00337AB6">
            <w:pPr>
              <w:spacing w:after="0" w:line="240" w:lineRule="auto"/>
              <w:jc w:val="both"/>
              <w:rPr>
                <w:sz w:val="4"/>
                <w:szCs w:val="6"/>
              </w:rPr>
            </w:pPr>
          </w:p>
        </w:tc>
        <w:tc>
          <w:tcPr>
            <w:tcW w:w="1417" w:type="dxa"/>
            <w:shd w:val="clear" w:color="auto" w:fill="000000"/>
          </w:tcPr>
          <w:p w14:paraId="550024A4" w14:textId="77777777" w:rsidR="00305BB9" w:rsidRPr="00214030" w:rsidRDefault="00305BB9" w:rsidP="00337AB6">
            <w:pPr>
              <w:spacing w:after="0" w:line="240" w:lineRule="auto"/>
              <w:jc w:val="both"/>
              <w:rPr>
                <w:sz w:val="4"/>
                <w:szCs w:val="6"/>
              </w:rPr>
            </w:pPr>
          </w:p>
        </w:tc>
        <w:tc>
          <w:tcPr>
            <w:tcW w:w="236" w:type="dxa"/>
            <w:gridSpan w:val="3"/>
            <w:shd w:val="clear" w:color="auto" w:fill="000000"/>
          </w:tcPr>
          <w:p w14:paraId="018A79C7" w14:textId="77777777" w:rsidR="00305BB9" w:rsidRPr="00214030" w:rsidRDefault="00305BB9" w:rsidP="00337AB6">
            <w:pPr>
              <w:spacing w:after="0" w:line="240" w:lineRule="auto"/>
              <w:jc w:val="both"/>
              <w:rPr>
                <w:sz w:val="4"/>
                <w:szCs w:val="6"/>
              </w:rPr>
            </w:pPr>
          </w:p>
        </w:tc>
        <w:tc>
          <w:tcPr>
            <w:tcW w:w="2806" w:type="dxa"/>
            <w:shd w:val="clear" w:color="auto" w:fill="000000"/>
          </w:tcPr>
          <w:p w14:paraId="386E84BC" w14:textId="77777777" w:rsidR="00305BB9" w:rsidRPr="00214030" w:rsidRDefault="00305BB9" w:rsidP="00337AB6">
            <w:pPr>
              <w:spacing w:after="0" w:line="240" w:lineRule="auto"/>
              <w:rPr>
                <w:sz w:val="4"/>
                <w:szCs w:val="6"/>
              </w:rPr>
            </w:pPr>
          </w:p>
        </w:tc>
      </w:tr>
      <w:bookmarkEnd w:id="5"/>
    </w:tbl>
    <w:p w14:paraId="71C67178" w14:textId="77777777" w:rsidR="0015117A" w:rsidRPr="00214030" w:rsidRDefault="0015117A">
      <w:pPr>
        <w:rPr>
          <w:sz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4748"/>
        <w:gridCol w:w="1202"/>
        <w:gridCol w:w="1993"/>
      </w:tblGrid>
      <w:tr w:rsidR="00803003" w:rsidRPr="00214030" w14:paraId="5DC68AB6" w14:textId="77777777" w:rsidTr="008D60FA">
        <w:tc>
          <w:tcPr>
            <w:tcW w:w="1237" w:type="dxa"/>
            <w:shd w:val="clear" w:color="auto" w:fill="FF0000"/>
          </w:tcPr>
          <w:p w14:paraId="64FC00A1" w14:textId="77777777" w:rsidR="00012487" w:rsidRPr="00214030" w:rsidRDefault="00012487" w:rsidP="00AE48F5">
            <w:pPr>
              <w:spacing w:after="0" w:line="240" w:lineRule="auto"/>
              <w:jc w:val="both"/>
              <w:rPr>
                <w:b/>
                <w:sz w:val="18"/>
                <w:szCs w:val="20"/>
              </w:rPr>
            </w:pPr>
            <w:r w:rsidRPr="00214030">
              <w:rPr>
                <w:b/>
                <w:color w:val="FFFFFF"/>
                <w:sz w:val="18"/>
                <w:szCs w:val="20"/>
              </w:rPr>
              <w:t>REMEMBER</w:t>
            </w:r>
          </w:p>
        </w:tc>
        <w:tc>
          <w:tcPr>
            <w:tcW w:w="4748" w:type="dxa"/>
            <w:shd w:val="clear" w:color="auto" w:fill="auto"/>
          </w:tcPr>
          <w:p w14:paraId="32B110F5" w14:textId="77777777" w:rsidR="00012487" w:rsidRPr="00214030" w:rsidRDefault="00012487" w:rsidP="00174AE1">
            <w:pPr>
              <w:pStyle w:val="ListParagraph"/>
              <w:numPr>
                <w:ilvl w:val="0"/>
                <w:numId w:val="1"/>
              </w:numPr>
              <w:spacing w:after="0" w:line="240" w:lineRule="auto"/>
              <w:jc w:val="both"/>
              <w:rPr>
                <w:sz w:val="18"/>
                <w:szCs w:val="20"/>
              </w:rPr>
            </w:pPr>
            <w:r w:rsidRPr="00214030">
              <w:rPr>
                <w:sz w:val="18"/>
                <w:szCs w:val="20"/>
              </w:rPr>
              <w:t>Diarise the due dates</w:t>
            </w:r>
          </w:p>
          <w:p w14:paraId="4DE45321" w14:textId="77777777" w:rsidR="00012487" w:rsidRPr="00214030" w:rsidRDefault="00012487" w:rsidP="00174AE1">
            <w:pPr>
              <w:pStyle w:val="ListParagraph"/>
              <w:numPr>
                <w:ilvl w:val="0"/>
                <w:numId w:val="1"/>
              </w:numPr>
              <w:spacing w:after="0" w:line="240" w:lineRule="auto"/>
              <w:jc w:val="both"/>
              <w:rPr>
                <w:sz w:val="18"/>
                <w:szCs w:val="20"/>
              </w:rPr>
            </w:pPr>
            <w:r w:rsidRPr="00214030">
              <w:rPr>
                <w:sz w:val="18"/>
                <w:szCs w:val="20"/>
              </w:rPr>
              <w:t>Make sure that you block out time along the way, so that you aren’t rushing to finish</w:t>
            </w:r>
          </w:p>
        </w:tc>
        <w:tc>
          <w:tcPr>
            <w:tcW w:w="1202" w:type="dxa"/>
            <w:shd w:val="clear" w:color="auto" w:fill="auto"/>
          </w:tcPr>
          <w:p w14:paraId="4B5607CF" w14:textId="77777777" w:rsidR="00012487" w:rsidRPr="00214030" w:rsidRDefault="00012487" w:rsidP="00AE48F5">
            <w:pPr>
              <w:spacing w:after="0" w:line="240" w:lineRule="auto"/>
              <w:jc w:val="both"/>
              <w:rPr>
                <w:sz w:val="18"/>
                <w:szCs w:val="20"/>
              </w:rPr>
            </w:pPr>
            <w:r w:rsidRPr="00214030">
              <w:rPr>
                <w:sz w:val="18"/>
                <w:szCs w:val="20"/>
              </w:rPr>
              <w:t>Complete</w:t>
            </w:r>
          </w:p>
        </w:tc>
        <w:tc>
          <w:tcPr>
            <w:tcW w:w="1993" w:type="dxa"/>
            <w:shd w:val="clear" w:color="auto" w:fill="auto"/>
          </w:tcPr>
          <w:p w14:paraId="3E765C7A" w14:textId="77777777" w:rsidR="00012487" w:rsidRPr="00214030" w:rsidRDefault="00012487" w:rsidP="00AE48F5">
            <w:pPr>
              <w:spacing w:after="0" w:line="240" w:lineRule="auto"/>
              <w:jc w:val="both"/>
              <w:rPr>
                <w:sz w:val="18"/>
                <w:szCs w:val="20"/>
              </w:rPr>
            </w:pPr>
          </w:p>
        </w:tc>
      </w:tr>
    </w:tbl>
    <w:p w14:paraId="24C45284" w14:textId="77777777" w:rsidR="00012487" w:rsidRPr="00214030" w:rsidRDefault="00012487" w:rsidP="005033C6">
      <w:pPr>
        <w:jc w:val="both"/>
        <w:rPr>
          <w:sz w:val="18"/>
          <w:szCs w:val="20"/>
        </w:rPr>
      </w:pPr>
    </w:p>
    <w:p w14:paraId="1A9E6919" w14:textId="77777777" w:rsidR="003F6E97" w:rsidRDefault="003F6E97" w:rsidP="009A73AC">
      <w:pPr>
        <w:pStyle w:val="Heading2"/>
        <w:rPr>
          <w:b/>
          <w:bCs/>
          <w:sz w:val="16"/>
          <w:lang w:val="en-US"/>
        </w:rPr>
      </w:pPr>
    </w:p>
    <w:p w14:paraId="4A32A113" w14:textId="77777777" w:rsidR="00B753D2" w:rsidRDefault="00B753D2" w:rsidP="00B753D2">
      <w:pPr>
        <w:rPr>
          <w:lang w:val="en-US"/>
        </w:rPr>
      </w:pPr>
    </w:p>
    <w:p w14:paraId="135A2A33" w14:textId="77777777" w:rsidR="00B753D2" w:rsidRDefault="00B753D2" w:rsidP="00B753D2">
      <w:pPr>
        <w:rPr>
          <w:lang w:val="en-US"/>
        </w:rPr>
      </w:pPr>
    </w:p>
    <w:p w14:paraId="0511A745" w14:textId="77777777" w:rsidR="00B753D2" w:rsidRDefault="00B753D2" w:rsidP="00B753D2">
      <w:pPr>
        <w:rPr>
          <w:lang w:val="en-US"/>
        </w:rPr>
      </w:pPr>
    </w:p>
    <w:p w14:paraId="114AB326" w14:textId="77777777" w:rsidR="00B753D2" w:rsidRDefault="00B753D2" w:rsidP="00B753D2">
      <w:pPr>
        <w:rPr>
          <w:lang w:val="en-US"/>
        </w:rPr>
      </w:pPr>
    </w:p>
    <w:p w14:paraId="79C76B4E" w14:textId="77777777" w:rsidR="00B753D2" w:rsidRDefault="00B753D2" w:rsidP="00B753D2">
      <w:pPr>
        <w:rPr>
          <w:lang w:val="en-US"/>
        </w:rPr>
      </w:pPr>
    </w:p>
    <w:p w14:paraId="726C7982" w14:textId="77777777" w:rsidR="00B753D2" w:rsidRDefault="00B753D2" w:rsidP="00B753D2">
      <w:pPr>
        <w:rPr>
          <w:lang w:val="en-US"/>
        </w:rPr>
      </w:pPr>
    </w:p>
    <w:p w14:paraId="572BACD0" w14:textId="77777777" w:rsidR="007F0F93" w:rsidRPr="00214030" w:rsidRDefault="007F0F93" w:rsidP="007F0F93">
      <w:pPr>
        <w:pStyle w:val="Heading1"/>
      </w:pPr>
      <w:bookmarkStart w:id="6" w:name="_Toc37162040"/>
      <w:bookmarkStart w:id="7" w:name="_Toc40884919"/>
      <w:r w:rsidRPr="00214030">
        <w:t>PERSONAL DEVELOPMENT PHILOSOPHY</w:t>
      </w:r>
      <w:bookmarkEnd w:id="6"/>
      <w:bookmarkEnd w:id="7"/>
      <w:r w:rsidRPr="00214030">
        <w:t xml:space="preserve"> </w:t>
      </w:r>
    </w:p>
    <w:p w14:paraId="41918DFD" w14:textId="77777777" w:rsidR="007F0F93" w:rsidRPr="00214030" w:rsidRDefault="007F0F93" w:rsidP="007F0F93">
      <w:pPr>
        <w:rPr>
          <w:sz w:val="16"/>
        </w:rPr>
      </w:pPr>
    </w:p>
    <w:p w14:paraId="0801085E" w14:textId="77777777" w:rsidR="007F0F93" w:rsidRPr="002C4DCE" w:rsidRDefault="007F0F93" w:rsidP="007F0F93">
      <w:pPr>
        <w:shd w:val="clear" w:color="auto" w:fill="FFFFFF"/>
        <w:rPr>
          <w:sz w:val="18"/>
          <w:szCs w:val="18"/>
        </w:rPr>
      </w:pPr>
      <w:r w:rsidRPr="002C4DCE">
        <w:rPr>
          <w:sz w:val="18"/>
          <w:szCs w:val="18"/>
        </w:rPr>
        <w:t xml:space="preserve">The fundamental framework of the programme has been developed on the philosophy of both horizontal and vertical growth. </w:t>
      </w:r>
    </w:p>
    <w:p w14:paraId="2AAAAF61" w14:textId="77777777" w:rsidR="007F0F93" w:rsidRPr="002C4DCE" w:rsidRDefault="007F0F93" w:rsidP="007F0F93">
      <w:pPr>
        <w:pStyle w:val="ListParagraph"/>
        <w:numPr>
          <w:ilvl w:val="0"/>
          <w:numId w:val="1"/>
        </w:numPr>
        <w:shd w:val="clear" w:color="auto" w:fill="FFFFFF"/>
        <w:ind w:left="567"/>
        <w:rPr>
          <w:sz w:val="18"/>
          <w:szCs w:val="18"/>
        </w:rPr>
      </w:pPr>
      <w:r w:rsidRPr="002C4DCE">
        <w:rPr>
          <w:sz w:val="18"/>
          <w:szCs w:val="18"/>
        </w:rPr>
        <w:t>Me</w:t>
      </w:r>
    </w:p>
    <w:p w14:paraId="7116DCAD" w14:textId="77777777" w:rsidR="007F0F93" w:rsidRPr="002C4DCE" w:rsidRDefault="007F0F93" w:rsidP="007F0F93">
      <w:pPr>
        <w:pStyle w:val="ListParagraph"/>
        <w:numPr>
          <w:ilvl w:val="0"/>
          <w:numId w:val="1"/>
        </w:numPr>
        <w:shd w:val="clear" w:color="auto" w:fill="FFFFFF"/>
        <w:ind w:left="567"/>
        <w:rPr>
          <w:sz w:val="18"/>
          <w:szCs w:val="18"/>
        </w:rPr>
      </w:pPr>
      <w:r w:rsidRPr="002C4DCE">
        <w:rPr>
          <w:sz w:val="18"/>
          <w:szCs w:val="18"/>
        </w:rPr>
        <w:t>We</w:t>
      </w:r>
    </w:p>
    <w:p w14:paraId="151CBAC8" w14:textId="77777777" w:rsidR="007F0F93" w:rsidRPr="002C4DCE" w:rsidRDefault="007F0F93" w:rsidP="007F0F93">
      <w:pPr>
        <w:pStyle w:val="ListParagraph"/>
        <w:numPr>
          <w:ilvl w:val="0"/>
          <w:numId w:val="1"/>
        </w:numPr>
        <w:shd w:val="clear" w:color="auto" w:fill="FFFFFF"/>
        <w:ind w:left="567"/>
        <w:rPr>
          <w:sz w:val="18"/>
          <w:szCs w:val="18"/>
        </w:rPr>
      </w:pPr>
      <w:r w:rsidRPr="002C4DCE">
        <w:rPr>
          <w:sz w:val="18"/>
          <w:szCs w:val="18"/>
        </w:rPr>
        <w:t>Work</w:t>
      </w:r>
    </w:p>
    <w:p w14:paraId="0A364DB8" w14:textId="77777777" w:rsidR="007F0F93" w:rsidRPr="002C4DCE" w:rsidRDefault="007F0F93" w:rsidP="007F0F93">
      <w:pPr>
        <w:pStyle w:val="ListParagraph"/>
        <w:numPr>
          <w:ilvl w:val="0"/>
          <w:numId w:val="1"/>
        </w:numPr>
        <w:shd w:val="clear" w:color="auto" w:fill="FFFFFF"/>
        <w:ind w:left="567"/>
        <w:rPr>
          <w:sz w:val="18"/>
          <w:szCs w:val="18"/>
        </w:rPr>
      </w:pPr>
      <w:r w:rsidRPr="002C4DCE">
        <w:rPr>
          <w:sz w:val="18"/>
          <w:szCs w:val="18"/>
        </w:rPr>
        <w:t>World</w:t>
      </w:r>
    </w:p>
    <w:p w14:paraId="6050551F" w14:textId="77777777" w:rsidR="007F0F93" w:rsidRPr="002C4DCE" w:rsidRDefault="007F0F93" w:rsidP="007F0F93">
      <w:pPr>
        <w:shd w:val="clear" w:color="auto" w:fill="FFFFFF"/>
        <w:rPr>
          <w:sz w:val="18"/>
          <w:szCs w:val="18"/>
        </w:rPr>
      </w:pPr>
      <w:r w:rsidRPr="002C4DCE">
        <w:rPr>
          <w:sz w:val="18"/>
          <w:szCs w:val="18"/>
        </w:rPr>
        <w:t xml:space="preserve">The concepts of ‘Me, We, Work, World’ adopt an inside-out leadership philosophy of focusing on developing self, then others, then developing the organisation which ultimately impacts society and the world we live in. </w:t>
      </w:r>
    </w:p>
    <w:p w14:paraId="5766CF05" w14:textId="21FE6FBB" w:rsidR="007F0F93" w:rsidRPr="00214030" w:rsidRDefault="007F0F93" w:rsidP="007F0F93">
      <w:pPr>
        <w:shd w:val="clear" w:color="auto" w:fill="FFFFFF"/>
        <w:jc w:val="center"/>
        <w:rPr>
          <w:color w:val="4A66AC"/>
          <w:sz w:val="24"/>
          <w:szCs w:val="28"/>
        </w:rPr>
      </w:pPr>
      <w:r w:rsidRPr="00214030">
        <w:rPr>
          <w:noProof/>
          <w:sz w:val="16"/>
        </w:rPr>
        <w:drawing>
          <wp:inline distT="0" distB="0" distL="0" distR="0" wp14:anchorId="079AD49F" wp14:editId="3DFCB026">
            <wp:extent cx="5491480" cy="3790315"/>
            <wp:effectExtent l="0" t="0" r="0" b="635"/>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480" cy="3790315"/>
                    </a:xfrm>
                    <a:prstGeom prst="rect">
                      <a:avLst/>
                    </a:prstGeom>
                    <a:noFill/>
                  </pic:spPr>
                </pic:pic>
              </a:graphicData>
            </a:graphic>
          </wp:inline>
        </w:drawing>
      </w:r>
      <w:r w:rsidRPr="00214030">
        <w:rPr>
          <w:sz w:val="16"/>
        </w:rPr>
        <w:br w:type="page"/>
      </w:r>
    </w:p>
    <w:p w14:paraId="60C3F760" w14:textId="77777777" w:rsidR="00D46056" w:rsidRDefault="00D46056" w:rsidP="00B753D2"/>
    <w:p w14:paraId="2B9DF565" w14:textId="77777777" w:rsidR="00B753D2" w:rsidRPr="00B753D2" w:rsidRDefault="00B753D2" w:rsidP="00B753D2">
      <w:pPr>
        <w:rPr>
          <w:color w:val="404040"/>
          <w:sz w:val="24"/>
          <w:szCs w:val="24"/>
        </w:rPr>
      </w:pPr>
      <w:r w:rsidRPr="00B753D2">
        <w:rPr>
          <w:color w:val="404040"/>
          <w:sz w:val="24"/>
          <w:szCs w:val="24"/>
        </w:rPr>
        <w:t>Individual Reflection Papers</w:t>
      </w:r>
    </w:p>
    <w:p w14:paraId="65DBFEBA" w14:textId="77777777" w:rsidR="00B753D2" w:rsidRPr="00B753D2" w:rsidRDefault="00B753D2" w:rsidP="00B753D2">
      <w:pPr>
        <w:jc w:val="both"/>
        <w:rPr>
          <w:sz w:val="20"/>
          <w:szCs w:val="20"/>
        </w:rPr>
      </w:pPr>
      <w:r w:rsidRPr="00B753D2">
        <w:rPr>
          <w:sz w:val="20"/>
          <w:szCs w:val="20"/>
        </w:rPr>
        <w:t>Delegates are required to write a reflection paper on specific aspects of the growth and learning they have undergone during each study block; speaking to horizontal and vertical growth respectively. The briefing for each Individual Reflection Paper may be found in the assessment briefing for each block.</w:t>
      </w:r>
    </w:p>
    <w:p w14:paraId="43C81A02" w14:textId="77777777" w:rsidR="00B753D2" w:rsidRPr="00B753D2" w:rsidRDefault="00B753D2" w:rsidP="00B753D2">
      <w:pPr>
        <w:keepNext/>
        <w:keepLines/>
        <w:spacing w:before="40" w:after="0" w:line="240" w:lineRule="auto"/>
        <w:outlineLvl w:val="2"/>
        <w:rPr>
          <w:sz w:val="22"/>
          <w:szCs w:val="22"/>
        </w:rPr>
      </w:pPr>
    </w:p>
    <w:p w14:paraId="6E9AA2E7" w14:textId="77777777" w:rsidR="00B753D2" w:rsidRPr="00B753D2" w:rsidRDefault="00B753D2" w:rsidP="00B753D2">
      <w:pPr>
        <w:keepNext/>
        <w:keepLines/>
        <w:spacing w:before="40" w:after="0" w:line="240" w:lineRule="auto"/>
        <w:outlineLvl w:val="2"/>
        <w:rPr>
          <w:sz w:val="22"/>
          <w:szCs w:val="22"/>
        </w:rPr>
      </w:pPr>
      <w:bookmarkStart w:id="8" w:name="_Toc8732994"/>
      <w:r w:rsidRPr="00B753D2">
        <w:rPr>
          <w:sz w:val="22"/>
          <w:szCs w:val="22"/>
        </w:rPr>
        <w:t>DEADLINES AND PENALTIES</w:t>
      </w:r>
      <w:bookmarkEnd w:id="8"/>
    </w:p>
    <w:p w14:paraId="3D687280" w14:textId="77777777" w:rsidR="00B753D2" w:rsidRPr="00B753D2" w:rsidRDefault="00B753D2" w:rsidP="00B753D2">
      <w:pPr>
        <w:jc w:val="both"/>
      </w:pPr>
    </w:p>
    <w:p w14:paraId="6AFD78A1" w14:textId="62B57F27" w:rsidR="00B753D2" w:rsidRPr="00B753D2" w:rsidRDefault="00B753D2" w:rsidP="00B753D2">
      <w:pPr>
        <w:jc w:val="both"/>
        <w:rPr>
          <w:sz w:val="20"/>
          <w:szCs w:val="20"/>
        </w:rPr>
      </w:pPr>
      <w:r w:rsidRPr="00B753D2">
        <w:rPr>
          <w:sz w:val="20"/>
          <w:szCs w:val="20"/>
        </w:rPr>
        <w:t xml:space="preserve">A schedule has been provided indicating the due dates of assignments.  Assignments must be submitted by </w:t>
      </w:r>
      <w:r w:rsidR="0047359D">
        <w:rPr>
          <w:b/>
          <w:sz w:val="20"/>
          <w:szCs w:val="20"/>
        </w:rPr>
        <w:t>10:00 am</w:t>
      </w:r>
      <w:r w:rsidRPr="00B753D2">
        <w:rPr>
          <w:b/>
          <w:sz w:val="20"/>
          <w:szCs w:val="20"/>
        </w:rPr>
        <w:t xml:space="preserve"> on the date stipulated</w:t>
      </w:r>
      <w:r w:rsidRPr="00B753D2">
        <w:rPr>
          <w:sz w:val="20"/>
          <w:szCs w:val="20"/>
        </w:rPr>
        <w:t xml:space="preserve">.  Please note that the school policy regarding late submissions is that the learner/s concerned will receive a 5% deduction off their final result for every day that the assignment is late. (Saturday and Sunday included.)  Please note that the school policy regarding non-submissions is that the learner concerned will receive 0% for an assignment resulting in the learner failing the module and in turn, not completing the Programme.  </w:t>
      </w:r>
    </w:p>
    <w:p w14:paraId="1909BA6B" w14:textId="77777777" w:rsidR="00B753D2" w:rsidRPr="00B753D2" w:rsidRDefault="00B753D2" w:rsidP="00B753D2">
      <w:pPr>
        <w:keepNext/>
        <w:keepLines/>
        <w:spacing w:before="160" w:after="0" w:line="240" w:lineRule="auto"/>
        <w:outlineLvl w:val="1"/>
        <w:rPr>
          <w:color w:val="404040"/>
          <w:sz w:val="24"/>
          <w:szCs w:val="24"/>
        </w:rPr>
      </w:pPr>
      <w:bookmarkStart w:id="9" w:name="_Toc499218397"/>
    </w:p>
    <w:p w14:paraId="25414D26" w14:textId="77777777" w:rsidR="00B753D2" w:rsidRPr="00B753D2" w:rsidRDefault="00B753D2" w:rsidP="00B753D2"/>
    <w:p w14:paraId="55398012" w14:textId="77777777" w:rsidR="00B753D2" w:rsidRPr="00B753D2" w:rsidRDefault="00B753D2" w:rsidP="00B753D2">
      <w:pPr>
        <w:keepNext/>
        <w:keepLines/>
        <w:spacing w:before="160" w:after="0" w:line="240" w:lineRule="auto"/>
        <w:outlineLvl w:val="1"/>
        <w:rPr>
          <w:color w:val="404040"/>
          <w:sz w:val="24"/>
          <w:szCs w:val="24"/>
        </w:rPr>
      </w:pPr>
      <w:bookmarkStart w:id="10" w:name="_Toc8732995"/>
      <w:bookmarkEnd w:id="9"/>
      <w:r w:rsidRPr="00B753D2">
        <w:rPr>
          <w:color w:val="404040"/>
          <w:sz w:val="24"/>
          <w:szCs w:val="24"/>
        </w:rPr>
        <w:t>DISTINCTIONS</w:t>
      </w:r>
      <w:bookmarkEnd w:id="10"/>
    </w:p>
    <w:p w14:paraId="19F32781" w14:textId="77777777" w:rsidR="00B753D2" w:rsidRPr="00B753D2" w:rsidRDefault="00B753D2" w:rsidP="00B753D2">
      <w:pPr>
        <w:jc w:val="both"/>
      </w:pPr>
    </w:p>
    <w:p w14:paraId="203F4819" w14:textId="1DBD792A" w:rsidR="00B753D2" w:rsidRPr="008B0C54" w:rsidRDefault="00B753D2" w:rsidP="00B753D2">
      <w:pPr>
        <w:jc w:val="both"/>
        <w:rPr>
          <w:b/>
          <w:sz w:val="20"/>
          <w:szCs w:val="20"/>
        </w:rPr>
      </w:pPr>
      <w:r w:rsidRPr="00B753D2">
        <w:rPr>
          <w:sz w:val="20"/>
          <w:szCs w:val="20"/>
        </w:rPr>
        <w:t xml:space="preserve">To pass an assessment with distinction, a learner must pass the assessment on the first submission and obtain a percentage (final mark) of 75%.  To pass a module with distinction a learner must achieve an overall weighted average of at least 65% and pass all assessments on </w:t>
      </w:r>
      <w:r w:rsidR="006A5517">
        <w:rPr>
          <w:sz w:val="20"/>
          <w:szCs w:val="20"/>
        </w:rPr>
        <w:t xml:space="preserve">the </w:t>
      </w:r>
      <w:r w:rsidRPr="00B753D2">
        <w:rPr>
          <w:sz w:val="20"/>
          <w:szCs w:val="20"/>
        </w:rPr>
        <w:t xml:space="preserve">first submission. </w:t>
      </w:r>
      <w:r w:rsidRPr="008B0C54">
        <w:rPr>
          <w:b/>
          <w:sz w:val="20"/>
          <w:szCs w:val="20"/>
        </w:rPr>
        <w:t>To pass the programme with distinction, a learner must pass all assessments on the first submission with a final overall average for all the assessments of at least 75%.</w:t>
      </w:r>
    </w:p>
    <w:p w14:paraId="36BD9E74" w14:textId="77777777" w:rsidR="00B753D2" w:rsidRDefault="00B753D2" w:rsidP="00B753D2">
      <w:pPr>
        <w:rPr>
          <w:lang w:val="en-US"/>
        </w:rPr>
      </w:pPr>
    </w:p>
    <w:p w14:paraId="2374AAE6" w14:textId="77777777" w:rsidR="00B753D2" w:rsidRDefault="00B753D2" w:rsidP="00B753D2">
      <w:pPr>
        <w:rPr>
          <w:lang w:val="en-US"/>
        </w:rPr>
      </w:pPr>
    </w:p>
    <w:p w14:paraId="4DCCFC77" w14:textId="77777777" w:rsidR="00B753D2" w:rsidRDefault="00B753D2" w:rsidP="00B753D2">
      <w:pPr>
        <w:rPr>
          <w:lang w:val="en-US"/>
        </w:rPr>
      </w:pPr>
    </w:p>
    <w:p w14:paraId="4BFE42F0" w14:textId="77777777" w:rsidR="00B753D2" w:rsidRDefault="00B753D2" w:rsidP="00B753D2">
      <w:pPr>
        <w:rPr>
          <w:lang w:val="en-US"/>
        </w:rPr>
      </w:pPr>
    </w:p>
    <w:p w14:paraId="745AC5A1" w14:textId="77777777" w:rsidR="00B753D2" w:rsidRDefault="00B753D2" w:rsidP="00B753D2">
      <w:pPr>
        <w:rPr>
          <w:lang w:val="en-US"/>
        </w:rPr>
      </w:pPr>
    </w:p>
    <w:p w14:paraId="595CA686" w14:textId="77777777" w:rsidR="00B753D2" w:rsidRDefault="00B753D2" w:rsidP="00B753D2">
      <w:pPr>
        <w:rPr>
          <w:lang w:val="en-US"/>
        </w:rPr>
      </w:pPr>
    </w:p>
    <w:p w14:paraId="526D5864" w14:textId="77777777" w:rsidR="00B753D2" w:rsidRDefault="00B753D2" w:rsidP="00B753D2">
      <w:pPr>
        <w:rPr>
          <w:lang w:val="en-US"/>
        </w:rPr>
      </w:pPr>
    </w:p>
    <w:p w14:paraId="47E4DBE1" w14:textId="77777777" w:rsidR="00B753D2" w:rsidRDefault="00B753D2" w:rsidP="00B753D2">
      <w:pPr>
        <w:rPr>
          <w:lang w:val="en-US"/>
        </w:rPr>
      </w:pPr>
    </w:p>
    <w:p w14:paraId="31D421A1" w14:textId="77777777" w:rsidR="00B753D2" w:rsidRDefault="00B753D2" w:rsidP="00B753D2">
      <w:pPr>
        <w:rPr>
          <w:lang w:val="en-US"/>
        </w:rPr>
      </w:pPr>
    </w:p>
    <w:p w14:paraId="321ADDA1" w14:textId="77777777" w:rsidR="00B753D2" w:rsidRDefault="00B753D2" w:rsidP="00B753D2">
      <w:pPr>
        <w:rPr>
          <w:lang w:val="en-US"/>
        </w:rPr>
      </w:pPr>
    </w:p>
    <w:p w14:paraId="5F325663" w14:textId="77777777" w:rsidR="00295F52" w:rsidRPr="00295F52" w:rsidRDefault="00295F52" w:rsidP="00295F52">
      <w:pPr>
        <w:tabs>
          <w:tab w:val="left" w:pos="1418"/>
        </w:tabs>
        <w:spacing w:after="0"/>
        <w:ind w:right="709"/>
        <w:jc w:val="both"/>
        <w:outlineLvl w:val="0"/>
        <w:rPr>
          <w:sz w:val="24"/>
          <w:szCs w:val="24"/>
          <w:lang w:eastAsia="en-GB"/>
        </w:rPr>
      </w:pPr>
      <w:r w:rsidRPr="00295F52">
        <w:rPr>
          <w:sz w:val="24"/>
          <w:szCs w:val="24"/>
          <w:lang w:eastAsia="en-GB"/>
        </w:rPr>
        <w:lastRenderedPageBreak/>
        <w:t>Certification</w:t>
      </w:r>
    </w:p>
    <w:p w14:paraId="2928FEF7" w14:textId="77777777" w:rsidR="00295F52" w:rsidRDefault="00295F52" w:rsidP="00295F52">
      <w:pPr>
        <w:rPr>
          <w:lang w:eastAsia="en-US"/>
        </w:rPr>
      </w:pPr>
    </w:p>
    <w:p w14:paraId="24CA0BE5" w14:textId="77777777" w:rsidR="00295F52" w:rsidRPr="00295F52" w:rsidRDefault="00295F52" w:rsidP="00295F52">
      <w:pPr>
        <w:rPr>
          <w:sz w:val="20"/>
          <w:szCs w:val="20"/>
          <w:lang w:eastAsia="en-US"/>
        </w:rPr>
      </w:pPr>
      <w:proofErr w:type="gramStart"/>
      <w:r w:rsidRPr="00295F52">
        <w:rPr>
          <w:sz w:val="20"/>
          <w:szCs w:val="20"/>
          <w:lang w:eastAsia="en-US"/>
        </w:rPr>
        <w:t>In order to</w:t>
      </w:r>
      <w:proofErr w:type="gramEnd"/>
      <w:r w:rsidRPr="00295F52">
        <w:rPr>
          <w:sz w:val="20"/>
          <w:szCs w:val="20"/>
          <w:lang w:eastAsia="en-US"/>
        </w:rPr>
        <w:t xml:space="preserve"> obtain a Certificate of Completion, students are required to:</w:t>
      </w:r>
    </w:p>
    <w:p w14:paraId="76371293" w14:textId="77777777" w:rsidR="00295F52" w:rsidRPr="00295F52" w:rsidRDefault="00295F52" w:rsidP="00295F52">
      <w:pPr>
        <w:pStyle w:val="ListParagraph"/>
        <w:numPr>
          <w:ilvl w:val="0"/>
          <w:numId w:val="13"/>
        </w:numPr>
        <w:spacing w:after="0" w:line="240" w:lineRule="auto"/>
        <w:contextualSpacing w:val="0"/>
        <w:rPr>
          <w:rFonts w:eastAsia="Times New Roman"/>
          <w:sz w:val="20"/>
          <w:szCs w:val="20"/>
          <w:lang w:eastAsia="en-US"/>
        </w:rPr>
      </w:pPr>
      <w:r w:rsidRPr="00295F52">
        <w:rPr>
          <w:rFonts w:eastAsia="Times New Roman"/>
          <w:sz w:val="20"/>
          <w:szCs w:val="20"/>
          <w:lang w:eastAsia="en-US"/>
        </w:rPr>
        <w:t>Attend all 10 sessions virtually. Students are encouraged to attend with their allocated cohort but can attend with the other cohort if needs be. This must be arranged the Henley Programme Manager</w:t>
      </w:r>
    </w:p>
    <w:p w14:paraId="39D08F0F" w14:textId="77777777" w:rsidR="00295F52" w:rsidRPr="00295F52" w:rsidRDefault="00295F52" w:rsidP="00295F52">
      <w:pPr>
        <w:pStyle w:val="ListParagraph"/>
        <w:numPr>
          <w:ilvl w:val="0"/>
          <w:numId w:val="13"/>
        </w:numPr>
        <w:spacing w:after="0" w:line="240" w:lineRule="auto"/>
        <w:contextualSpacing w:val="0"/>
        <w:rPr>
          <w:rFonts w:eastAsia="Times New Roman"/>
          <w:sz w:val="20"/>
          <w:szCs w:val="20"/>
          <w:lang w:eastAsia="en-US"/>
        </w:rPr>
      </w:pPr>
      <w:r w:rsidRPr="00295F52">
        <w:rPr>
          <w:rFonts w:eastAsia="Times New Roman"/>
          <w:sz w:val="20"/>
          <w:szCs w:val="20"/>
          <w:lang w:eastAsia="en-US"/>
        </w:rPr>
        <w:t>Both reflective assignments must be submitted and receive a 50% pass mark. Assignment submissions as follows:</w:t>
      </w:r>
    </w:p>
    <w:p w14:paraId="110CFD75" w14:textId="2FFDCE1F" w:rsidR="00295F52" w:rsidRPr="00295F52" w:rsidRDefault="00295F52" w:rsidP="00295F52">
      <w:pPr>
        <w:pStyle w:val="ListParagraph"/>
        <w:numPr>
          <w:ilvl w:val="0"/>
          <w:numId w:val="14"/>
        </w:numPr>
        <w:spacing w:after="0" w:line="240" w:lineRule="auto"/>
        <w:contextualSpacing w:val="0"/>
        <w:rPr>
          <w:rFonts w:eastAsia="Times New Roman"/>
          <w:sz w:val="20"/>
          <w:szCs w:val="20"/>
          <w:lang w:eastAsia="en-ZA"/>
        </w:rPr>
      </w:pPr>
      <w:r w:rsidRPr="00295F52">
        <w:rPr>
          <w:rFonts w:eastAsia="Times New Roman"/>
          <w:sz w:val="20"/>
          <w:szCs w:val="20"/>
        </w:rPr>
        <w:t xml:space="preserve">Assignment 1 – Due </w:t>
      </w:r>
      <w:r w:rsidR="00BD73EC">
        <w:rPr>
          <w:rFonts w:eastAsia="Times New Roman"/>
          <w:sz w:val="20"/>
          <w:szCs w:val="20"/>
        </w:rPr>
        <w:t>29 May 2023</w:t>
      </w:r>
    </w:p>
    <w:p w14:paraId="3A641E29" w14:textId="773B10BB" w:rsidR="00295F52" w:rsidRPr="00295F52" w:rsidRDefault="00295F52" w:rsidP="00295F52">
      <w:pPr>
        <w:pStyle w:val="ListParagraph"/>
        <w:numPr>
          <w:ilvl w:val="0"/>
          <w:numId w:val="14"/>
        </w:numPr>
        <w:spacing w:after="0" w:line="240" w:lineRule="auto"/>
        <w:contextualSpacing w:val="0"/>
        <w:rPr>
          <w:rFonts w:eastAsia="Times New Roman"/>
          <w:sz w:val="20"/>
          <w:szCs w:val="20"/>
        </w:rPr>
      </w:pPr>
      <w:r w:rsidRPr="00295F52">
        <w:rPr>
          <w:rFonts w:eastAsia="Times New Roman"/>
          <w:sz w:val="20"/>
          <w:szCs w:val="20"/>
        </w:rPr>
        <w:t xml:space="preserve">Assignment 2 – Due </w:t>
      </w:r>
      <w:r w:rsidR="00BD73EC">
        <w:rPr>
          <w:rFonts w:eastAsia="Times New Roman"/>
          <w:sz w:val="20"/>
          <w:szCs w:val="20"/>
        </w:rPr>
        <w:t>15 June 2023</w:t>
      </w:r>
      <w:r w:rsidRPr="00295F52">
        <w:rPr>
          <w:rFonts w:eastAsia="Times New Roman"/>
          <w:sz w:val="20"/>
          <w:szCs w:val="20"/>
        </w:rPr>
        <w:t> </w:t>
      </w:r>
    </w:p>
    <w:p w14:paraId="2DE5EEA0" w14:textId="77777777" w:rsidR="00295F52" w:rsidRPr="00295F52" w:rsidRDefault="00295F52" w:rsidP="00295F52">
      <w:pPr>
        <w:rPr>
          <w:rFonts w:eastAsiaTheme="minorHAnsi"/>
          <w:sz w:val="20"/>
          <w:szCs w:val="20"/>
        </w:rPr>
      </w:pPr>
      <w:r w:rsidRPr="00295F52">
        <w:rPr>
          <w:sz w:val="20"/>
          <w:szCs w:val="20"/>
        </w:rPr>
        <w:t xml:space="preserve">**These will be practical applications of work covered with a </w:t>
      </w:r>
      <w:proofErr w:type="gramStart"/>
      <w:r w:rsidRPr="00295F52">
        <w:rPr>
          <w:sz w:val="20"/>
          <w:szCs w:val="20"/>
        </w:rPr>
        <w:t>300 word</w:t>
      </w:r>
      <w:proofErr w:type="gramEnd"/>
      <w:r w:rsidRPr="00295F52">
        <w:rPr>
          <w:sz w:val="20"/>
          <w:szCs w:val="20"/>
        </w:rPr>
        <w:t xml:space="preserve"> summary submitted**</w:t>
      </w:r>
    </w:p>
    <w:p w14:paraId="690040E5" w14:textId="11E4D3B3" w:rsidR="00295F52" w:rsidRPr="00295F52" w:rsidRDefault="00295F52" w:rsidP="00295F52">
      <w:pPr>
        <w:pStyle w:val="ListParagraph"/>
        <w:numPr>
          <w:ilvl w:val="0"/>
          <w:numId w:val="13"/>
        </w:numPr>
        <w:spacing w:after="0" w:line="240" w:lineRule="auto"/>
        <w:contextualSpacing w:val="0"/>
        <w:rPr>
          <w:rFonts w:eastAsia="Times New Roman"/>
          <w:sz w:val="20"/>
          <w:szCs w:val="20"/>
        </w:rPr>
      </w:pPr>
      <w:r w:rsidRPr="00295F52">
        <w:rPr>
          <w:rFonts w:eastAsia="Times New Roman"/>
          <w:sz w:val="20"/>
          <w:szCs w:val="20"/>
        </w:rPr>
        <w:t xml:space="preserve">Submission of final Pitch Battle video – Due </w:t>
      </w:r>
      <w:r w:rsidR="00901F68">
        <w:rPr>
          <w:rFonts w:eastAsia="Times New Roman"/>
          <w:sz w:val="20"/>
          <w:szCs w:val="20"/>
        </w:rPr>
        <w:t>21 June 2023</w:t>
      </w:r>
    </w:p>
    <w:p w14:paraId="49C68A0D" w14:textId="77777777" w:rsidR="00295F52" w:rsidRPr="00295F52" w:rsidRDefault="00295F52" w:rsidP="00295F52">
      <w:pPr>
        <w:rPr>
          <w:rFonts w:eastAsiaTheme="minorHAnsi"/>
          <w:sz w:val="20"/>
          <w:szCs w:val="20"/>
        </w:rPr>
      </w:pPr>
    </w:p>
    <w:p w14:paraId="60AAEE09" w14:textId="77777777" w:rsidR="00295F52" w:rsidRPr="00295F52" w:rsidRDefault="00295F52" w:rsidP="00295F52">
      <w:pPr>
        <w:rPr>
          <w:sz w:val="20"/>
          <w:szCs w:val="20"/>
        </w:rPr>
      </w:pPr>
      <w:r w:rsidRPr="00295F52">
        <w:rPr>
          <w:sz w:val="20"/>
          <w:szCs w:val="20"/>
        </w:rPr>
        <w:t xml:space="preserve">Students failing to meet all the </w:t>
      </w:r>
      <w:proofErr w:type="gramStart"/>
      <w:r w:rsidRPr="00295F52">
        <w:rPr>
          <w:sz w:val="20"/>
          <w:szCs w:val="20"/>
        </w:rPr>
        <w:t>above mentioned</w:t>
      </w:r>
      <w:proofErr w:type="gramEnd"/>
      <w:r w:rsidRPr="00295F52">
        <w:rPr>
          <w:sz w:val="20"/>
          <w:szCs w:val="20"/>
        </w:rPr>
        <w:t xml:space="preserve"> criteria will be eligible for a Certificate of Attendance, students are required to:</w:t>
      </w:r>
    </w:p>
    <w:p w14:paraId="187ABCE4" w14:textId="77777777" w:rsidR="00295F52" w:rsidRPr="00295F52" w:rsidRDefault="00295F52" w:rsidP="00295F52">
      <w:pPr>
        <w:pStyle w:val="ListParagraph"/>
        <w:numPr>
          <w:ilvl w:val="0"/>
          <w:numId w:val="15"/>
        </w:numPr>
        <w:spacing w:after="0" w:line="240" w:lineRule="auto"/>
        <w:contextualSpacing w:val="0"/>
        <w:rPr>
          <w:rFonts w:eastAsia="Times New Roman"/>
          <w:sz w:val="20"/>
          <w:szCs w:val="20"/>
        </w:rPr>
      </w:pPr>
      <w:r w:rsidRPr="00295F52">
        <w:rPr>
          <w:rFonts w:eastAsia="Times New Roman"/>
          <w:sz w:val="20"/>
          <w:szCs w:val="20"/>
        </w:rPr>
        <w:t xml:space="preserve">Attend a minimum of 70% of all online sessions </w:t>
      </w:r>
      <w:proofErr w:type="gramStart"/>
      <w:r w:rsidRPr="00295F52">
        <w:rPr>
          <w:rFonts w:eastAsia="Times New Roman"/>
          <w:sz w:val="20"/>
          <w:szCs w:val="20"/>
        </w:rPr>
        <w:t>i.e.</w:t>
      </w:r>
      <w:proofErr w:type="gramEnd"/>
      <w:r w:rsidRPr="00295F52">
        <w:rPr>
          <w:rFonts w:eastAsia="Times New Roman"/>
          <w:sz w:val="20"/>
          <w:szCs w:val="20"/>
        </w:rPr>
        <w:t xml:space="preserve"> 7 sessions</w:t>
      </w:r>
    </w:p>
    <w:p w14:paraId="37AD46B4" w14:textId="77777777" w:rsidR="00295F52" w:rsidRPr="00295F52" w:rsidRDefault="00295F52" w:rsidP="00295F52">
      <w:pPr>
        <w:pStyle w:val="ListParagraph"/>
        <w:numPr>
          <w:ilvl w:val="0"/>
          <w:numId w:val="15"/>
        </w:numPr>
        <w:spacing w:after="0" w:line="240" w:lineRule="auto"/>
        <w:contextualSpacing w:val="0"/>
        <w:rPr>
          <w:rFonts w:eastAsia="Times New Roman"/>
          <w:sz w:val="20"/>
          <w:szCs w:val="20"/>
          <w:lang w:eastAsia="en-US"/>
        </w:rPr>
      </w:pPr>
      <w:r w:rsidRPr="00295F52">
        <w:rPr>
          <w:rFonts w:eastAsia="Times New Roman"/>
          <w:sz w:val="20"/>
          <w:szCs w:val="20"/>
          <w:lang w:eastAsia="en-US"/>
        </w:rPr>
        <w:t>Both reflective assignments must be submitted and receive a 50% pass mark. Assignment submissions as follows:</w:t>
      </w:r>
    </w:p>
    <w:p w14:paraId="0D7E32FF" w14:textId="1EB83B0D" w:rsidR="00295F52" w:rsidRPr="00295F52" w:rsidRDefault="00295F52" w:rsidP="00295F52">
      <w:pPr>
        <w:pStyle w:val="ListParagraph"/>
        <w:numPr>
          <w:ilvl w:val="0"/>
          <w:numId w:val="14"/>
        </w:numPr>
        <w:spacing w:after="0" w:line="240" w:lineRule="auto"/>
        <w:contextualSpacing w:val="0"/>
        <w:rPr>
          <w:rFonts w:eastAsia="Times New Roman"/>
          <w:sz w:val="20"/>
          <w:szCs w:val="20"/>
          <w:lang w:eastAsia="en-ZA"/>
        </w:rPr>
      </w:pPr>
      <w:r w:rsidRPr="00295F52">
        <w:rPr>
          <w:rFonts w:eastAsia="Times New Roman"/>
          <w:sz w:val="20"/>
          <w:szCs w:val="20"/>
        </w:rPr>
        <w:t xml:space="preserve">Assignment 1 – Due on </w:t>
      </w:r>
      <w:r w:rsidR="00BD73EC">
        <w:rPr>
          <w:rFonts w:eastAsia="Times New Roman"/>
          <w:sz w:val="20"/>
          <w:szCs w:val="20"/>
        </w:rPr>
        <w:t>29 May 2023</w:t>
      </w:r>
    </w:p>
    <w:p w14:paraId="3D771EAE" w14:textId="23645270" w:rsidR="00295F52" w:rsidRPr="00295F52" w:rsidRDefault="00295F52" w:rsidP="00295F52">
      <w:pPr>
        <w:pStyle w:val="ListParagraph"/>
        <w:numPr>
          <w:ilvl w:val="0"/>
          <w:numId w:val="14"/>
        </w:numPr>
        <w:spacing w:after="0" w:line="240" w:lineRule="auto"/>
        <w:contextualSpacing w:val="0"/>
        <w:rPr>
          <w:rFonts w:eastAsia="Times New Roman"/>
          <w:sz w:val="20"/>
          <w:szCs w:val="20"/>
          <w:lang w:eastAsia="en-US"/>
        </w:rPr>
      </w:pPr>
      <w:r w:rsidRPr="00295F52">
        <w:rPr>
          <w:rFonts w:eastAsia="Times New Roman"/>
          <w:sz w:val="20"/>
          <w:szCs w:val="20"/>
        </w:rPr>
        <w:t xml:space="preserve">Assignment 2 – </w:t>
      </w:r>
      <w:r w:rsidRPr="00295F52">
        <w:rPr>
          <w:rFonts w:eastAsia="Times New Roman"/>
          <w:sz w:val="20"/>
          <w:szCs w:val="20"/>
          <w:lang w:eastAsia="en-US"/>
        </w:rPr>
        <w:t xml:space="preserve">Due on </w:t>
      </w:r>
      <w:r w:rsidR="00BD73EC">
        <w:rPr>
          <w:rFonts w:eastAsia="Times New Roman"/>
          <w:sz w:val="20"/>
          <w:szCs w:val="20"/>
          <w:lang w:eastAsia="en-US"/>
        </w:rPr>
        <w:t>15 June 2023</w:t>
      </w:r>
      <w:r w:rsidRPr="00295F52">
        <w:rPr>
          <w:rFonts w:eastAsia="Times New Roman"/>
          <w:sz w:val="20"/>
          <w:szCs w:val="20"/>
          <w:lang w:eastAsia="en-US"/>
        </w:rPr>
        <w:t> </w:t>
      </w:r>
    </w:p>
    <w:p w14:paraId="1DE0BBF9" w14:textId="77777777" w:rsidR="00295F52" w:rsidRPr="00295F52" w:rsidRDefault="00295F52" w:rsidP="00295F52">
      <w:pPr>
        <w:rPr>
          <w:rFonts w:eastAsia="Times New Roman"/>
          <w:sz w:val="20"/>
          <w:szCs w:val="20"/>
          <w:lang w:eastAsia="en-US"/>
        </w:rPr>
      </w:pPr>
      <w:r w:rsidRPr="00295F52">
        <w:rPr>
          <w:rFonts w:eastAsia="Times New Roman"/>
          <w:sz w:val="20"/>
          <w:szCs w:val="20"/>
          <w:lang w:eastAsia="en-US"/>
        </w:rPr>
        <w:t xml:space="preserve">**These will be practical applications of work covered with a </w:t>
      </w:r>
      <w:proofErr w:type="gramStart"/>
      <w:r w:rsidRPr="00295F52">
        <w:rPr>
          <w:rFonts w:eastAsia="Times New Roman"/>
          <w:sz w:val="20"/>
          <w:szCs w:val="20"/>
          <w:lang w:eastAsia="en-US"/>
        </w:rPr>
        <w:t>300 word</w:t>
      </w:r>
      <w:proofErr w:type="gramEnd"/>
      <w:r w:rsidRPr="00295F52">
        <w:rPr>
          <w:rFonts w:eastAsia="Times New Roman"/>
          <w:sz w:val="20"/>
          <w:szCs w:val="20"/>
          <w:lang w:eastAsia="en-US"/>
        </w:rPr>
        <w:t xml:space="preserve"> summary submitted**</w:t>
      </w:r>
    </w:p>
    <w:p w14:paraId="5198133A" w14:textId="368E27AA" w:rsidR="00295F52" w:rsidRPr="00295F52" w:rsidRDefault="00295F52" w:rsidP="00295F52">
      <w:pPr>
        <w:pStyle w:val="ListParagraph"/>
        <w:numPr>
          <w:ilvl w:val="0"/>
          <w:numId w:val="16"/>
        </w:numPr>
        <w:spacing w:after="0" w:line="240" w:lineRule="auto"/>
        <w:contextualSpacing w:val="0"/>
        <w:rPr>
          <w:rFonts w:eastAsia="Times New Roman"/>
          <w:sz w:val="20"/>
          <w:szCs w:val="20"/>
          <w:lang w:eastAsia="en-US"/>
        </w:rPr>
      </w:pPr>
      <w:r w:rsidRPr="00295F52">
        <w:rPr>
          <w:rFonts w:eastAsia="Times New Roman"/>
          <w:sz w:val="20"/>
          <w:szCs w:val="20"/>
          <w:lang w:eastAsia="en-US"/>
        </w:rPr>
        <w:t xml:space="preserve">Submission of final Pitch Battle video – Due </w:t>
      </w:r>
      <w:r w:rsidR="00901F68">
        <w:rPr>
          <w:rFonts w:eastAsia="Times New Roman"/>
          <w:sz w:val="20"/>
          <w:szCs w:val="20"/>
          <w:lang w:eastAsia="en-US"/>
        </w:rPr>
        <w:t>21 June</w:t>
      </w:r>
      <w:r w:rsidR="00BD73EC">
        <w:rPr>
          <w:rFonts w:eastAsia="Times New Roman"/>
          <w:sz w:val="20"/>
          <w:szCs w:val="20"/>
          <w:lang w:eastAsia="en-US"/>
        </w:rPr>
        <w:t xml:space="preserve"> 2023</w:t>
      </w:r>
    </w:p>
    <w:p w14:paraId="522674C1" w14:textId="77777777" w:rsidR="00295F52" w:rsidRPr="00295F52" w:rsidRDefault="00295F52" w:rsidP="00295F52">
      <w:pPr>
        <w:rPr>
          <w:rFonts w:eastAsiaTheme="minorHAnsi"/>
          <w:sz w:val="20"/>
          <w:szCs w:val="20"/>
        </w:rPr>
      </w:pPr>
    </w:p>
    <w:p w14:paraId="285A0467" w14:textId="77777777" w:rsidR="00295F52" w:rsidRPr="00295F52" w:rsidRDefault="00295F52" w:rsidP="00295F52">
      <w:pPr>
        <w:rPr>
          <w:sz w:val="20"/>
          <w:szCs w:val="20"/>
        </w:rPr>
      </w:pPr>
      <w:r w:rsidRPr="00295F52">
        <w:rPr>
          <w:sz w:val="20"/>
          <w:szCs w:val="20"/>
        </w:rPr>
        <w:t>Students who do not meet the requirements for either the certificate of completion or attendance will not be eligible for certification.</w:t>
      </w:r>
    </w:p>
    <w:p w14:paraId="3D375465" w14:textId="77777777" w:rsidR="00B753D2" w:rsidRPr="00B753D2" w:rsidRDefault="00B753D2" w:rsidP="00B753D2">
      <w:pPr>
        <w:keepNext/>
        <w:keepLines/>
        <w:spacing w:before="160" w:after="0" w:line="240" w:lineRule="auto"/>
        <w:outlineLvl w:val="1"/>
        <w:rPr>
          <w:color w:val="404040"/>
          <w:sz w:val="24"/>
          <w:szCs w:val="24"/>
        </w:rPr>
      </w:pPr>
    </w:p>
    <w:p w14:paraId="0EAD7213" w14:textId="77777777" w:rsidR="00B753D2" w:rsidRPr="00B753D2" w:rsidRDefault="00B753D2" w:rsidP="00B753D2">
      <w:pPr>
        <w:tabs>
          <w:tab w:val="left" w:pos="1418"/>
        </w:tabs>
        <w:spacing w:after="0"/>
        <w:ind w:right="709"/>
        <w:jc w:val="both"/>
        <w:outlineLvl w:val="0"/>
        <w:rPr>
          <w:sz w:val="24"/>
          <w:szCs w:val="24"/>
          <w:lang w:eastAsia="en-GB"/>
        </w:rPr>
      </w:pPr>
      <w:bookmarkStart w:id="11" w:name="_Toc8733001"/>
      <w:r w:rsidRPr="00B753D2">
        <w:rPr>
          <w:sz w:val="24"/>
          <w:szCs w:val="24"/>
          <w:lang w:eastAsia="en-GB"/>
        </w:rPr>
        <w:t>LATE HAND-INS</w:t>
      </w:r>
      <w:bookmarkEnd w:id="11"/>
    </w:p>
    <w:p w14:paraId="2EFDEC0A" w14:textId="77777777" w:rsidR="00B753D2" w:rsidRPr="00B753D2" w:rsidRDefault="00B753D2" w:rsidP="00B753D2">
      <w:pPr>
        <w:tabs>
          <w:tab w:val="left" w:pos="1418"/>
        </w:tabs>
        <w:spacing w:after="0"/>
        <w:ind w:right="709"/>
        <w:jc w:val="both"/>
        <w:rPr>
          <w:sz w:val="20"/>
          <w:szCs w:val="20"/>
          <w:lang w:eastAsia="en-GB"/>
        </w:rPr>
      </w:pPr>
    </w:p>
    <w:p w14:paraId="5E550AC1" w14:textId="77777777" w:rsidR="00B753D2" w:rsidRPr="00B753D2" w:rsidRDefault="00B753D2" w:rsidP="00B753D2">
      <w:pPr>
        <w:tabs>
          <w:tab w:val="left" w:pos="1418"/>
        </w:tabs>
        <w:spacing w:after="0"/>
        <w:ind w:right="709"/>
        <w:jc w:val="both"/>
        <w:rPr>
          <w:sz w:val="20"/>
          <w:szCs w:val="20"/>
          <w:lang w:eastAsia="en-GB"/>
        </w:rPr>
      </w:pPr>
      <w:r w:rsidRPr="00B753D2">
        <w:rPr>
          <w:sz w:val="20"/>
          <w:szCs w:val="20"/>
          <w:lang w:eastAsia="en-GB"/>
        </w:rPr>
        <w:t xml:space="preserve">Assignments submitted after the deadline date and time will be deemed late and penalised, the penalty taking the form of a </w:t>
      </w:r>
      <w:r w:rsidRPr="00B753D2">
        <w:rPr>
          <w:b/>
          <w:sz w:val="20"/>
          <w:szCs w:val="20"/>
          <w:lang w:eastAsia="en-GB"/>
        </w:rPr>
        <w:t>maximum mark of 50% if deemed a pass</w:t>
      </w:r>
      <w:r w:rsidRPr="00B753D2">
        <w:rPr>
          <w:sz w:val="20"/>
          <w:szCs w:val="20"/>
          <w:lang w:eastAsia="en-GB"/>
        </w:rPr>
        <w:t xml:space="preserve"> by the examiner. An assignment qualifies as a </w:t>
      </w:r>
      <w:r w:rsidRPr="00B753D2">
        <w:rPr>
          <w:sz w:val="20"/>
          <w:szCs w:val="20"/>
          <w:u w:val="single"/>
          <w:lang w:eastAsia="en-GB"/>
        </w:rPr>
        <w:t>late submission</w:t>
      </w:r>
      <w:r w:rsidRPr="00B753D2">
        <w:rPr>
          <w:sz w:val="20"/>
          <w:szCs w:val="20"/>
          <w:lang w:eastAsia="en-GB"/>
        </w:rPr>
        <w:t xml:space="preserve"> if handed in </w:t>
      </w:r>
      <w:r w:rsidRPr="00B753D2">
        <w:rPr>
          <w:b/>
          <w:sz w:val="20"/>
          <w:szCs w:val="20"/>
          <w:lang w:eastAsia="en-GB"/>
        </w:rPr>
        <w:t>within the 24-hour period following the published deadline</w:t>
      </w:r>
      <w:r w:rsidRPr="00B753D2">
        <w:rPr>
          <w:sz w:val="20"/>
          <w:szCs w:val="20"/>
          <w:lang w:eastAsia="en-GB"/>
        </w:rPr>
        <w:t xml:space="preserve"> time and date. ONLY submissions with a </w:t>
      </w:r>
      <w:r w:rsidRPr="00B753D2">
        <w:rPr>
          <w:b/>
          <w:sz w:val="20"/>
          <w:szCs w:val="20"/>
          <w:lang w:eastAsia="en-GB"/>
        </w:rPr>
        <w:t>valid extension</w:t>
      </w:r>
      <w:r w:rsidRPr="00B753D2">
        <w:rPr>
          <w:sz w:val="20"/>
          <w:szCs w:val="20"/>
          <w:lang w:eastAsia="en-GB"/>
        </w:rPr>
        <w:t xml:space="preserve"> will be marked after the submission date. Once again, there are sometimes anomalies that will need a committee decision in this regard.</w:t>
      </w:r>
    </w:p>
    <w:p w14:paraId="7F8A871E" w14:textId="77777777" w:rsidR="00B753D2" w:rsidRDefault="00B753D2" w:rsidP="00B753D2">
      <w:pPr>
        <w:rPr>
          <w:lang w:val="en-US"/>
        </w:rPr>
      </w:pPr>
    </w:p>
    <w:p w14:paraId="006E9784" w14:textId="77777777" w:rsidR="00B753D2" w:rsidRPr="00A316ED" w:rsidRDefault="00B753D2" w:rsidP="00B753D2">
      <w:pPr>
        <w:tabs>
          <w:tab w:val="left" w:pos="1418"/>
        </w:tabs>
        <w:spacing w:after="0"/>
        <w:ind w:right="709"/>
        <w:jc w:val="both"/>
        <w:rPr>
          <w:sz w:val="20"/>
          <w:szCs w:val="20"/>
          <w:lang w:eastAsia="en-GB"/>
        </w:rPr>
      </w:pPr>
      <w:r w:rsidRPr="00A316ED">
        <w:rPr>
          <w:sz w:val="20"/>
          <w:szCs w:val="20"/>
          <w:lang w:eastAsia="en-GB"/>
        </w:rPr>
        <w:t>Please bear in mind that a marker may not be available upon eventual hand-in and this may delay the mark and feedback.</w:t>
      </w:r>
    </w:p>
    <w:p w14:paraId="2DB7621E" w14:textId="77777777" w:rsidR="00B753D2" w:rsidRDefault="00B753D2" w:rsidP="00B753D2">
      <w:pPr>
        <w:pStyle w:val="Heading2"/>
      </w:pPr>
    </w:p>
    <w:p w14:paraId="6F3BF775" w14:textId="77777777" w:rsidR="00B753D2" w:rsidRPr="00DC36DD" w:rsidRDefault="00B753D2" w:rsidP="00B753D2">
      <w:pPr>
        <w:pStyle w:val="Heading2"/>
      </w:pPr>
      <w:bookmarkStart w:id="12" w:name="_Toc8733002"/>
      <w:r>
        <w:t>WHAT ARE CONSIDERED TO BE EXTENUATING CIRCUMSTANCES?</w:t>
      </w:r>
      <w:bookmarkEnd w:id="12"/>
    </w:p>
    <w:p w14:paraId="6A9131AF" w14:textId="77777777" w:rsidR="00B753D2" w:rsidRDefault="00B753D2" w:rsidP="00B753D2"/>
    <w:p w14:paraId="5F2BF7A4" w14:textId="77777777" w:rsidR="00B753D2" w:rsidRPr="005B65A0" w:rsidRDefault="00B753D2" w:rsidP="00B753D2">
      <w:pPr>
        <w:rPr>
          <w:sz w:val="20"/>
          <w:szCs w:val="20"/>
        </w:rPr>
      </w:pPr>
      <w:r w:rsidRPr="005B65A0">
        <w:rPr>
          <w:sz w:val="20"/>
          <w:szCs w:val="20"/>
        </w:rPr>
        <w:t>When your performance or ability to work has been impaired due to circumstances that are beyond your control, these are considered extenuating.  The following extenuating circumstances justify non-submission.</w:t>
      </w:r>
    </w:p>
    <w:p w14:paraId="34C82C17" w14:textId="77777777" w:rsidR="00B753D2" w:rsidRPr="005B65A0" w:rsidRDefault="00B753D2" w:rsidP="00B753D2">
      <w:pPr>
        <w:pStyle w:val="ListParagraph"/>
        <w:numPr>
          <w:ilvl w:val="0"/>
          <w:numId w:val="3"/>
        </w:numPr>
        <w:rPr>
          <w:sz w:val="20"/>
          <w:szCs w:val="20"/>
        </w:rPr>
      </w:pPr>
      <w:r w:rsidRPr="005B65A0">
        <w:rPr>
          <w:sz w:val="20"/>
          <w:szCs w:val="20"/>
        </w:rPr>
        <w:t>Accidents</w:t>
      </w:r>
    </w:p>
    <w:p w14:paraId="7E503C34" w14:textId="77777777" w:rsidR="00B753D2" w:rsidRPr="005B65A0" w:rsidRDefault="00B753D2" w:rsidP="00B753D2">
      <w:pPr>
        <w:pStyle w:val="ListParagraph"/>
        <w:numPr>
          <w:ilvl w:val="0"/>
          <w:numId w:val="3"/>
        </w:numPr>
        <w:rPr>
          <w:sz w:val="20"/>
          <w:szCs w:val="20"/>
        </w:rPr>
      </w:pPr>
      <w:r w:rsidRPr="005B65A0">
        <w:rPr>
          <w:sz w:val="20"/>
          <w:szCs w:val="20"/>
        </w:rPr>
        <w:t>Severe illness</w:t>
      </w:r>
    </w:p>
    <w:p w14:paraId="67228C87" w14:textId="77777777" w:rsidR="00B753D2" w:rsidRPr="005B65A0" w:rsidRDefault="00B753D2" w:rsidP="00B753D2">
      <w:pPr>
        <w:pStyle w:val="ListParagraph"/>
        <w:numPr>
          <w:ilvl w:val="0"/>
          <w:numId w:val="3"/>
        </w:numPr>
        <w:rPr>
          <w:sz w:val="20"/>
          <w:szCs w:val="20"/>
        </w:rPr>
      </w:pPr>
      <w:r w:rsidRPr="005B65A0">
        <w:rPr>
          <w:sz w:val="20"/>
          <w:szCs w:val="20"/>
        </w:rPr>
        <w:t>Death of close relative or partner</w:t>
      </w:r>
    </w:p>
    <w:p w14:paraId="3375F7C7" w14:textId="77777777" w:rsidR="00B753D2" w:rsidRPr="005B65A0" w:rsidRDefault="00B753D2" w:rsidP="00B753D2">
      <w:pPr>
        <w:pStyle w:val="ListParagraph"/>
        <w:numPr>
          <w:ilvl w:val="0"/>
          <w:numId w:val="3"/>
        </w:numPr>
        <w:rPr>
          <w:sz w:val="20"/>
          <w:szCs w:val="20"/>
        </w:rPr>
      </w:pPr>
      <w:r w:rsidRPr="005B65A0">
        <w:rPr>
          <w:sz w:val="20"/>
          <w:szCs w:val="20"/>
        </w:rPr>
        <w:t>Mental health problems</w:t>
      </w:r>
    </w:p>
    <w:p w14:paraId="4FAF53E0" w14:textId="77777777" w:rsidR="00B753D2" w:rsidRPr="005B65A0" w:rsidRDefault="00B753D2" w:rsidP="00B753D2">
      <w:pPr>
        <w:pStyle w:val="ListParagraph"/>
        <w:numPr>
          <w:ilvl w:val="0"/>
          <w:numId w:val="3"/>
        </w:numPr>
        <w:rPr>
          <w:sz w:val="20"/>
          <w:szCs w:val="20"/>
        </w:rPr>
      </w:pPr>
      <w:r w:rsidRPr="005B65A0">
        <w:rPr>
          <w:sz w:val="20"/>
          <w:szCs w:val="20"/>
        </w:rPr>
        <w:t>A physical attack</w:t>
      </w:r>
    </w:p>
    <w:p w14:paraId="14319643" w14:textId="77777777" w:rsidR="00B753D2" w:rsidRPr="005B65A0" w:rsidRDefault="00B753D2" w:rsidP="00B753D2">
      <w:pPr>
        <w:pStyle w:val="ListParagraph"/>
        <w:numPr>
          <w:ilvl w:val="0"/>
          <w:numId w:val="3"/>
        </w:numPr>
        <w:rPr>
          <w:sz w:val="20"/>
          <w:szCs w:val="20"/>
        </w:rPr>
      </w:pPr>
      <w:r w:rsidRPr="005B65A0">
        <w:rPr>
          <w:sz w:val="20"/>
          <w:szCs w:val="20"/>
        </w:rPr>
        <w:t>Other events of comparable effect.</w:t>
      </w:r>
    </w:p>
    <w:p w14:paraId="4D5E52AB" w14:textId="77777777" w:rsidR="00B753D2" w:rsidRDefault="00B753D2" w:rsidP="00B753D2">
      <w:pPr>
        <w:pStyle w:val="Heading2"/>
      </w:pPr>
      <w:bookmarkStart w:id="13" w:name="_Toc499218401"/>
    </w:p>
    <w:p w14:paraId="36964B27" w14:textId="77777777" w:rsidR="00B753D2" w:rsidRDefault="00B753D2" w:rsidP="00B753D2">
      <w:pPr>
        <w:pStyle w:val="Heading2"/>
      </w:pPr>
      <w:bookmarkStart w:id="14" w:name="_Toc8733003"/>
      <w:bookmarkEnd w:id="13"/>
      <w:r>
        <w:t>NON-EXTENUATING CIRCUMSTANCES</w:t>
      </w:r>
      <w:bookmarkEnd w:id="14"/>
    </w:p>
    <w:p w14:paraId="3ECDF9A0" w14:textId="77777777" w:rsidR="00B753D2" w:rsidRPr="00A35132" w:rsidRDefault="00B753D2" w:rsidP="00B753D2"/>
    <w:p w14:paraId="7EEE3C86" w14:textId="77777777" w:rsidR="00B753D2" w:rsidRPr="005B65A0" w:rsidRDefault="00B753D2" w:rsidP="00B753D2">
      <w:pPr>
        <w:rPr>
          <w:sz w:val="20"/>
          <w:szCs w:val="20"/>
        </w:rPr>
      </w:pPr>
      <w:r w:rsidRPr="005B65A0">
        <w:rPr>
          <w:sz w:val="20"/>
          <w:szCs w:val="20"/>
        </w:rPr>
        <w:t>The following would not be considered as valid extenuating circumstances:</w:t>
      </w:r>
    </w:p>
    <w:p w14:paraId="1494D2E0" w14:textId="77777777" w:rsidR="00B753D2" w:rsidRPr="005B65A0" w:rsidRDefault="00B753D2" w:rsidP="00B753D2">
      <w:pPr>
        <w:pStyle w:val="ListParagraph"/>
        <w:numPr>
          <w:ilvl w:val="0"/>
          <w:numId w:val="4"/>
        </w:numPr>
        <w:rPr>
          <w:sz w:val="20"/>
          <w:szCs w:val="20"/>
        </w:rPr>
      </w:pPr>
      <w:r w:rsidRPr="005B65A0">
        <w:rPr>
          <w:sz w:val="20"/>
          <w:szCs w:val="20"/>
        </w:rPr>
        <w:t xml:space="preserve">Computer or printer failure </w:t>
      </w:r>
    </w:p>
    <w:p w14:paraId="2C6A87F5" w14:textId="77777777" w:rsidR="00B753D2" w:rsidRPr="005B65A0" w:rsidRDefault="00B753D2" w:rsidP="00B753D2">
      <w:pPr>
        <w:pStyle w:val="ListParagraph"/>
        <w:numPr>
          <w:ilvl w:val="0"/>
          <w:numId w:val="4"/>
        </w:numPr>
        <w:rPr>
          <w:sz w:val="20"/>
          <w:szCs w:val="20"/>
        </w:rPr>
      </w:pPr>
      <w:r w:rsidRPr="005B65A0">
        <w:rPr>
          <w:sz w:val="20"/>
          <w:szCs w:val="20"/>
        </w:rPr>
        <w:t xml:space="preserve">Bunching of deadlines </w:t>
      </w:r>
    </w:p>
    <w:p w14:paraId="0DEE9EC5" w14:textId="77777777" w:rsidR="00B753D2" w:rsidRPr="005B65A0" w:rsidRDefault="00B753D2" w:rsidP="00B753D2">
      <w:pPr>
        <w:pStyle w:val="ListParagraph"/>
        <w:numPr>
          <w:ilvl w:val="0"/>
          <w:numId w:val="4"/>
        </w:numPr>
        <w:rPr>
          <w:sz w:val="20"/>
          <w:szCs w:val="20"/>
        </w:rPr>
      </w:pPr>
      <w:r w:rsidRPr="005B65A0">
        <w:rPr>
          <w:sz w:val="20"/>
          <w:szCs w:val="20"/>
        </w:rPr>
        <w:t xml:space="preserve">Job interview </w:t>
      </w:r>
    </w:p>
    <w:p w14:paraId="164D9A1A" w14:textId="77777777" w:rsidR="00B753D2" w:rsidRPr="005B65A0" w:rsidRDefault="00B753D2" w:rsidP="00B753D2">
      <w:pPr>
        <w:pStyle w:val="ListParagraph"/>
        <w:numPr>
          <w:ilvl w:val="0"/>
          <w:numId w:val="4"/>
        </w:numPr>
        <w:rPr>
          <w:sz w:val="20"/>
          <w:szCs w:val="20"/>
        </w:rPr>
      </w:pPr>
      <w:r w:rsidRPr="005B65A0">
        <w:rPr>
          <w:sz w:val="20"/>
          <w:szCs w:val="20"/>
        </w:rPr>
        <w:t xml:space="preserve">Falling behind due to paid employment </w:t>
      </w:r>
    </w:p>
    <w:p w14:paraId="3A1D8334" w14:textId="77777777" w:rsidR="00B753D2" w:rsidRPr="005B65A0" w:rsidRDefault="00B753D2" w:rsidP="00B753D2">
      <w:pPr>
        <w:pStyle w:val="ListParagraph"/>
        <w:numPr>
          <w:ilvl w:val="0"/>
          <w:numId w:val="4"/>
        </w:numPr>
        <w:rPr>
          <w:sz w:val="20"/>
          <w:szCs w:val="20"/>
        </w:rPr>
      </w:pPr>
      <w:r w:rsidRPr="005B65A0">
        <w:rPr>
          <w:sz w:val="20"/>
          <w:szCs w:val="20"/>
        </w:rPr>
        <w:t xml:space="preserve">Minor illness such as coughs and colds </w:t>
      </w:r>
    </w:p>
    <w:p w14:paraId="193F3EBB" w14:textId="77777777" w:rsidR="00B753D2" w:rsidRPr="005B65A0" w:rsidRDefault="00B753D2" w:rsidP="00B753D2">
      <w:pPr>
        <w:pStyle w:val="ListParagraph"/>
        <w:numPr>
          <w:ilvl w:val="0"/>
          <w:numId w:val="4"/>
        </w:numPr>
        <w:rPr>
          <w:sz w:val="20"/>
          <w:szCs w:val="20"/>
        </w:rPr>
      </w:pPr>
      <w:r w:rsidRPr="005B65A0">
        <w:rPr>
          <w:sz w:val="20"/>
          <w:szCs w:val="20"/>
        </w:rPr>
        <w:t xml:space="preserve">Illness after a deadline has passed </w:t>
      </w:r>
    </w:p>
    <w:p w14:paraId="2A56416F" w14:textId="77777777" w:rsidR="00B753D2" w:rsidRPr="005B65A0" w:rsidRDefault="00B753D2" w:rsidP="00B753D2">
      <w:pPr>
        <w:pStyle w:val="ListParagraph"/>
        <w:numPr>
          <w:ilvl w:val="0"/>
          <w:numId w:val="4"/>
        </w:numPr>
        <w:rPr>
          <w:sz w:val="20"/>
          <w:szCs w:val="20"/>
        </w:rPr>
      </w:pPr>
      <w:r w:rsidRPr="005B65A0">
        <w:rPr>
          <w:sz w:val="20"/>
          <w:szCs w:val="20"/>
        </w:rPr>
        <w:t xml:space="preserve">Attendance at weddings and other 'rites of passage' ceremonies </w:t>
      </w:r>
    </w:p>
    <w:p w14:paraId="4A190D53" w14:textId="77777777" w:rsidR="00B753D2" w:rsidRPr="005B65A0" w:rsidRDefault="00B753D2" w:rsidP="00B753D2">
      <w:pPr>
        <w:pStyle w:val="ListParagraph"/>
        <w:numPr>
          <w:ilvl w:val="0"/>
          <w:numId w:val="4"/>
        </w:numPr>
        <w:rPr>
          <w:b/>
          <w:sz w:val="20"/>
          <w:szCs w:val="20"/>
        </w:rPr>
      </w:pPr>
      <w:r w:rsidRPr="005B65A0">
        <w:rPr>
          <w:b/>
          <w:sz w:val="20"/>
          <w:szCs w:val="20"/>
        </w:rPr>
        <w:t xml:space="preserve">Religious festivals (unless they cover a significant portion of the assessment period or fall on the day of an examination, in which case the learner is expected to give reasonable advance warning) </w:t>
      </w:r>
    </w:p>
    <w:p w14:paraId="3E21065D" w14:textId="77777777" w:rsidR="00B753D2" w:rsidRPr="005B65A0" w:rsidRDefault="00B753D2" w:rsidP="00B753D2">
      <w:pPr>
        <w:pStyle w:val="ListParagraph"/>
        <w:numPr>
          <w:ilvl w:val="0"/>
          <w:numId w:val="4"/>
        </w:numPr>
        <w:rPr>
          <w:sz w:val="20"/>
          <w:szCs w:val="20"/>
        </w:rPr>
      </w:pPr>
      <w:r w:rsidRPr="005B65A0">
        <w:rPr>
          <w:sz w:val="20"/>
          <w:szCs w:val="20"/>
        </w:rPr>
        <w:t xml:space="preserve">General feeling of anxiousness/depressions unless backed up by medical evidence </w:t>
      </w:r>
    </w:p>
    <w:p w14:paraId="13FDF621" w14:textId="77777777" w:rsidR="00B753D2" w:rsidRPr="005B65A0" w:rsidRDefault="00B753D2" w:rsidP="00B753D2">
      <w:pPr>
        <w:pStyle w:val="ListParagraph"/>
        <w:numPr>
          <w:ilvl w:val="0"/>
          <w:numId w:val="4"/>
        </w:numPr>
        <w:rPr>
          <w:sz w:val="20"/>
          <w:szCs w:val="20"/>
        </w:rPr>
      </w:pPr>
      <w:r w:rsidRPr="005B65A0">
        <w:rPr>
          <w:sz w:val="20"/>
          <w:szCs w:val="20"/>
        </w:rPr>
        <w:t xml:space="preserve">Holidays </w:t>
      </w:r>
    </w:p>
    <w:p w14:paraId="10D80963" w14:textId="77777777" w:rsidR="00B753D2" w:rsidRPr="005B65A0" w:rsidRDefault="00B753D2" w:rsidP="00B753D2">
      <w:pPr>
        <w:pStyle w:val="ListParagraph"/>
        <w:numPr>
          <w:ilvl w:val="0"/>
          <w:numId w:val="4"/>
        </w:numPr>
        <w:rPr>
          <w:sz w:val="20"/>
          <w:szCs w:val="20"/>
        </w:rPr>
      </w:pPr>
      <w:r w:rsidRPr="005B65A0">
        <w:rPr>
          <w:sz w:val="20"/>
          <w:szCs w:val="20"/>
        </w:rPr>
        <w:t xml:space="preserve">House moves </w:t>
      </w:r>
    </w:p>
    <w:p w14:paraId="4AECD3AF" w14:textId="77777777" w:rsidR="00B753D2" w:rsidRPr="00A2169C" w:rsidRDefault="00B753D2" w:rsidP="00B753D2">
      <w:pPr>
        <w:pStyle w:val="ListParagraph"/>
        <w:numPr>
          <w:ilvl w:val="0"/>
          <w:numId w:val="4"/>
        </w:numPr>
        <w:rPr>
          <w:sz w:val="20"/>
          <w:szCs w:val="20"/>
        </w:rPr>
      </w:pPr>
      <w:r w:rsidRPr="005B65A0">
        <w:rPr>
          <w:sz w:val="20"/>
          <w:szCs w:val="20"/>
        </w:rPr>
        <w:t>Ignorance of rules and regulations</w:t>
      </w:r>
      <w:bookmarkStart w:id="15" w:name="_Toc499218402"/>
    </w:p>
    <w:bookmarkEnd w:id="15"/>
    <w:p w14:paraId="7A81CDAB" w14:textId="77777777" w:rsidR="00B753D2" w:rsidRDefault="00B753D2" w:rsidP="00B753D2">
      <w:pPr>
        <w:rPr>
          <w:color w:val="404040"/>
          <w:sz w:val="24"/>
          <w:szCs w:val="24"/>
        </w:rPr>
      </w:pPr>
    </w:p>
    <w:p w14:paraId="60BC04F1" w14:textId="77777777" w:rsidR="006E2E6A" w:rsidRDefault="006E2E6A" w:rsidP="00B753D2">
      <w:pPr>
        <w:rPr>
          <w:color w:val="404040"/>
          <w:sz w:val="24"/>
          <w:szCs w:val="24"/>
        </w:rPr>
      </w:pPr>
    </w:p>
    <w:p w14:paraId="28167A14" w14:textId="77777777" w:rsidR="005B39E6" w:rsidRDefault="005B39E6" w:rsidP="00B753D2">
      <w:pPr>
        <w:pStyle w:val="Heading2"/>
      </w:pPr>
      <w:bookmarkStart w:id="16" w:name="_Toc8733004"/>
    </w:p>
    <w:p w14:paraId="015613A8" w14:textId="77777777" w:rsidR="008B0C54" w:rsidRPr="008B0C54" w:rsidRDefault="008B0C54" w:rsidP="008B0C54"/>
    <w:p w14:paraId="5E3CC4F5" w14:textId="77777777" w:rsidR="00BE37B1" w:rsidRPr="00BE37B1" w:rsidRDefault="00BE37B1" w:rsidP="00BE37B1"/>
    <w:p w14:paraId="5C5CDC4C" w14:textId="77777777" w:rsidR="00B753D2" w:rsidRPr="00DC36DD" w:rsidRDefault="00B753D2" w:rsidP="00B753D2">
      <w:pPr>
        <w:pStyle w:val="Heading2"/>
      </w:pPr>
      <w:r>
        <w:lastRenderedPageBreak/>
        <w:t>EVIDENCE</w:t>
      </w:r>
      <w:bookmarkEnd w:id="16"/>
    </w:p>
    <w:p w14:paraId="717C271F" w14:textId="77777777" w:rsidR="00B753D2" w:rsidRDefault="00B753D2" w:rsidP="00B753D2">
      <w:pPr>
        <w:jc w:val="both"/>
      </w:pPr>
    </w:p>
    <w:p w14:paraId="42F5D675" w14:textId="77777777" w:rsidR="00B753D2" w:rsidRPr="005B65A0" w:rsidRDefault="00B753D2" w:rsidP="00B753D2">
      <w:pPr>
        <w:jc w:val="both"/>
        <w:rPr>
          <w:sz w:val="20"/>
          <w:szCs w:val="20"/>
        </w:rPr>
      </w:pPr>
      <w:r w:rsidRPr="005B65A0">
        <w:rPr>
          <w:sz w:val="20"/>
          <w:szCs w:val="20"/>
        </w:rPr>
        <w:t>Learners are required to notify their Programme Manager in writing if they are unable to make a submission date due to extenuating circumstances and must clearly specify what these are in writing, providing supporting evidence where feasible.</w:t>
      </w:r>
    </w:p>
    <w:p w14:paraId="6C312CA1" w14:textId="77777777" w:rsidR="00B753D2" w:rsidRPr="005B65A0" w:rsidRDefault="00B753D2" w:rsidP="00B753D2">
      <w:pPr>
        <w:rPr>
          <w:b/>
          <w:sz w:val="20"/>
          <w:szCs w:val="20"/>
        </w:rPr>
      </w:pPr>
      <w:r w:rsidRPr="005B65A0">
        <w:rPr>
          <w:b/>
          <w:sz w:val="20"/>
          <w:szCs w:val="20"/>
        </w:rPr>
        <w:t>Examples of Acceptable Supporting Evidence</w:t>
      </w:r>
    </w:p>
    <w:p w14:paraId="358A0C6F" w14:textId="77777777" w:rsidR="00B753D2" w:rsidRPr="005B65A0" w:rsidRDefault="00B753D2" w:rsidP="00B753D2">
      <w:pPr>
        <w:pStyle w:val="ListParagraph"/>
        <w:numPr>
          <w:ilvl w:val="0"/>
          <w:numId w:val="5"/>
        </w:numPr>
        <w:rPr>
          <w:sz w:val="20"/>
          <w:szCs w:val="20"/>
        </w:rPr>
      </w:pPr>
      <w:r w:rsidRPr="005B65A0">
        <w:rPr>
          <w:sz w:val="20"/>
          <w:szCs w:val="20"/>
        </w:rPr>
        <w:t xml:space="preserve">Professional medical/health practitioner's letter/report </w:t>
      </w:r>
    </w:p>
    <w:p w14:paraId="0C0BC031" w14:textId="77777777" w:rsidR="00B753D2" w:rsidRPr="005B65A0" w:rsidRDefault="00B753D2" w:rsidP="00B753D2">
      <w:pPr>
        <w:pStyle w:val="ListParagraph"/>
        <w:numPr>
          <w:ilvl w:val="0"/>
          <w:numId w:val="5"/>
        </w:numPr>
        <w:rPr>
          <w:sz w:val="20"/>
          <w:szCs w:val="20"/>
        </w:rPr>
      </w:pPr>
      <w:r w:rsidRPr="005B65A0">
        <w:rPr>
          <w:sz w:val="20"/>
          <w:szCs w:val="20"/>
        </w:rPr>
        <w:t xml:space="preserve">Statements from Counselling and Wellbeing, including the Disability Advisory Service, (such statements will only be made available to those learners who have received support from these services on an on-going basis) </w:t>
      </w:r>
    </w:p>
    <w:p w14:paraId="39D8BE51" w14:textId="77777777" w:rsidR="00B753D2" w:rsidRPr="005B65A0" w:rsidRDefault="00B753D2" w:rsidP="00B753D2">
      <w:pPr>
        <w:pStyle w:val="ListParagraph"/>
        <w:numPr>
          <w:ilvl w:val="0"/>
          <w:numId w:val="5"/>
        </w:numPr>
        <w:rPr>
          <w:sz w:val="20"/>
          <w:szCs w:val="20"/>
        </w:rPr>
      </w:pPr>
      <w:r w:rsidRPr="005B65A0">
        <w:rPr>
          <w:sz w:val="20"/>
          <w:szCs w:val="20"/>
        </w:rPr>
        <w:t xml:space="preserve">Death Certificate/Order of Funeral Service </w:t>
      </w:r>
    </w:p>
    <w:p w14:paraId="4B09EAD6" w14:textId="77777777" w:rsidR="00B753D2" w:rsidRPr="005B65A0" w:rsidRDefault="00B753D2" w:rsidP="00B753D2">
      <w:pPr>
        <w:pStyle w:val="ListParagraph"/>
        <w:numPr>
          <w:ilvl w:val="0"/>
          <w:numId w:val="5"/>
        </w:numPr>
        <w:rPr>
          <w:sz w:val="20"/>
          <w:szCs w:val="20"/>
        </w:rPr>
      </w:pPr>
      <w:r w:rsidRPr="005B65A0">
        <w:rPr>
          <w:sz w:val="20"/>
          <w:szCs w:val="20"/>
        </w:rPr>
        <w:t xml:space="preserve">Police crime number/report </w:t>
      </w:r>
    </w:p>
    <w:p w14:paraId="56830389" w14:textId="77777777" w:rsidR="00B753D2" w:rsidRPr="005B65A0" w:rsidRDefault="00B753D2" w:rsidP="00B753D2">
      <w:pPr>
        <w:pStyle w:val="ListParagraph"/>
        <w:numPr>
          <w:ilvl w:val="0"/>
          <w:numId w:val="5"/>
        </w:numPr>
        <w:rPr>
          <w:sz w:val="20"/>
          <w:szCs w:val="20"/>
        </w:rPr>
      </w:pPr>
      <w:r w:rsidRPr="005B65A0">
        <w:rPr>
          <w:sz w:val="20"/>
          <w:szCs w:val="20"/>
        </w:rPr>
        <w:t xml:space="preserve">Solicitor's/court letter/statement </w:t>
      </w:r>
    </w:p>
    <w:p w14:paraId="7B2B78E8" w14:textId="77777777" w:rsidR="00B753D2" w:rsidRPr="005B65A0" w:rsidRDefault="00B753D2" w:rsidP="00B753D2">
      <w:pPr>
        <w:pStyle w:val="ListParagraph"/>
        <w:numPr>
          <w:ilvl w:val="0"/>
          <w:numId w:val="5"/>
        </w:numPr>
        <w:rPr>
          <w:sz w:val="20"/>
          <w:szCs w:val="20"/>
        </w:rPr>
      </w:pPr>
      <w:r w:rsidRPr="005B65A0">
        <w:rPr>
          <w:sz w:val="20"/>
          <w:szCs w:val="20"/>
        </w:rPr>
        <w:t xml:space="preserve">Social Services' letter/statement </w:t>
      </w:r>
    </w:p>
    <w:p w14:paraId="4DCA49D3" w14:textId="77777777" w:rsidR="00B753D2" w:rsidRPr="005B65A0" w:rsidRDefault="00B753D2" w:rsidP="00B753D2">
      <w:pPr>
        <w:pStyle w:val="ListParagraph"/>
        <w:numPr>
          <w:ilvl w:val="0"/>
          <w:numId w:val="5"/>
        </w:numPr>
        <w:rPr>
          <w:sz w:val="20"/>
          <w:szCs w:val="20"/>
        </w:rPr>
      </w:pPr>
      <w:r w:rsidRPr="005B65A0">
        <w:rPr>
          <w:sz w:val="20"/>
          <w:szCs w:val="20"/>
        </w:rPr>
        <w:t xml:space="preserve">Employer's letter/contract </w:t>
      </w:r>
    </w:p>
    <w:p w14:paraId="647F1312" w14:textId="77777777" w:rsidR="00B753D2" w:rsidRPr="005B65A0" w:rsidRDefault="00B753D2" w:rsidP="00B753D2">
      <w:pPr>
        <w:pStyle w:val="ListParagraph"/>
        <w:numPr>
          <w:ilvl w:val="0"/>
          <w:numId w:val="5"/>
        </w:numPr>
        <w:rPr>
          <w:sz w:val="20"/>
          <w:szCs w:val="20"/>
        </w:rPr>
      </w:pPr>
      <w:r w:rsidRPr="005B65A0">
        <w:rPr>
          <w:sz w:val="20"/>
          <w:szCs w:val="20"/>
        </w:rPr>
        <w:t xml:space="preserve">Official Sports body letter </w:t>
      </w:r>
    </w:p>
    <w:p w14:paraId="7A0B7732" w14:textId="77777777" w:rsidR="00B753D2" w:rsidRPr="005B65A0" w:rsidRDefault="00B753D2" w:rsidP="00B753D2">
      <w:pPr>
        <w:pStyle w:val="ListParagraph"/>
        <w:numPr>
          <w:ilvl w:val="0"/>
          <w:numId w:val="5"/>
        </w:numPr>
        <w:rPr>
          <w:sz w:val="20"/>
          <w:szCs w:val="20"/>
        </w:rPr>
      </w:pPr>
      <w:r w:rsidRPr="005B65A0">
        <w:rPr>
          <w:sz w:val="20"/>
          <w:szCs w:val="20"/>
        </w:rPr>
        <w:t>Other professional's statements/letters</w:t>
      </w:r>
    </w:p>
    <w:p w14:paraId="24E8BB51" w14:textId="77777777" w:rsidR="00B753D2" w:rsidRDefault="00B753D2" w:rsidP="00B753D2">
      <w:pPr>
        <w:pStyle w:val="Heading3"/>
        <w:rPr>
          <w:color w:val="auto"/>
          <w:sz w:val="24"/>
          <w:szCs w:val="24"/>
        </w:rPr>
      </w:pPr>
      <w:bookmarkStart w:id="17" w:name="_Toc499218403"/>
    </w:p>
    <w:p w14:paraId="0F66D989" w14:textId="77777777" w:rsidR="00B753D2" w:rsidRPr="00DC36DD" w:rsidRDefault="00B753D2" w:rsidP="00B753D2">
      <w:pPr>
        <w:pStyle w:val="Heading3"/>
        <w:rPr>
          <w:color w:val="auto"/>
          <w:sz w:val="24"/>
          <w:szCs w:val="24"/>
        </w:rPr>
      </w:pPr>
      <w:bookmarkStart w:id="18" w:name="_Toc8733005"/>
      <w:bookmarkEnd w:id="17"/>
      <w:r>
        <w:rPr>
          <w:color w:val="auto"/>
          <w:sz w:val="24"/>
          <w:szCs w:val="24"/>
        </w:rPr>
        <w:t>MEDICAL EVIDENCE</w:t>
      </w:r>
      <w:bookmarkEnd w:id="18"/>
    </w:p>
    <w:p w14:paraId="77B41EB4" w14:textId="77777777" w:rsidR="00B753D2" w:rsidRDefault="00B753D2" w:rsidP="00B753D2">
      <w:pPr>
        <w:jc w:val="both"/>
      </w:pPr>
    </w:p>
    <w:p w14:paraId="540AD999" w14:textId="77777777" w:rsidR="00B753D2" w:rsidRDefault="00B753D2" w:rsidP="00B753D2">
      <w:pPr>
        <w:jc w:val="both"/>
        <w:rPr>
          <w:sz w:val="20"/>
          <w:szCs w:val="20"/>
        </w:rPr>
      </w:pPr>
      <w:r w:rsidRPr="005B65A0">
        <w:rPr>
          <w:sz w:val="20"/>
          <w:szCs w:val="20"/>
        </w:rPr>
        <w:t>When visiting your doctor or health practitioner, you may need to ask them to provide a letter or report to help the School understand how your medical situation is affecting your</w:t>
      </w:r>
      <w:bookmarkStart w:id="19" w:name="_Toc499218404"/>
      <w:r>
        <w:rPr>
          <w:sz w:val="20"/>
          <w:szCs w:val="20"/>
        </w:rPr>
        <w:t xml:space="preserve"> ability to study.</w:t>
      </w:r>
    </w:p>
    <w:p w14:paraId="3F4AA650" w14:textId="77777777" w:rsidR="00B753D2" w:rsidRPr="00A2169C" w:rsidRDefault="00B753D2" w:rsidP="00B753D2">
      <w:pPr>
        <w:jc w:val="both"/>
        <w:rPr>
          <w:sz w:val="20"/>
          <w:szCs w:val="20"/>
        </w:rPr>
      </w:pPr>
    </w:p>
    <w:p w14:paraId="2DDB1BD6" w14:textId="77777777" w:rsidR="00B753D2" w:rsidRDefault="00B753D2" w:rsidP="00B753D2">
      <w:pPr>
        <w:rPr>
          <w:sz w:val="24"/>
          <w:szCs w:val="24"/>
        </w:rPr>
      </w:pPr>
      <w:r>
        <w:rPr>
          <w:sz w:val="24"/>
          <w:szCs w:val="24"/>
        </w:rPr>
        <w:br w:type="page"/>
      </w:r>
    </w:p>
    <w:p w14:paraId="49C7B33D" w14:textId="77777777" w:rsidR="00B753D2" w:rsidRPr="005B65A0" w:rsidRDefault="00B753D2" w:rsidP="00B753D2">
      <w:pPr>
        <w:tabs>
          <w:tab w:val="left" w:pos="1418"/>
        </w:tabs>
        <w:ind w:right="709"/>
        <w:jc w:val="both"/>
        <w:outlineLvl w:val="0"/>
        <w:rPr>
          <w:sz w:val="24"/>
          <w:szCs w:val="24"/>
        </w:rPr>
      </w:pPr>
      <w:bookmarkStart w:id="20" w:name="_Toc8733006"/>
      <w:r>
        <w:rPr>
          <w:sz w:val="24"/>
          <w:szCs w:val="24"/>
        </w:rPr>
        <w:lastRenderedPageBreak/>
        <w:t>EXTENSIONS</w:t>
      </w:r>
      <w:bookmarkEnd w:id="20"/>
    </w:p>
    <w:p w14:paraId="0D34047A" w14:textId="77777777" w:rsidR="00B753D2" w:rsidRPr="00A2169C" w:rsidRDefault="00B753D2" w:rsidP="00B753D2">
      <w:pPr>
        <w:rPr>
          <w:sz w:val="20"/>
          <w:szCs w:val="20"/>
        </w:rPr>
      </w:pPr>
      <w:r w:rsidRPr="00A2169C">
        <w:rPr>
          <w:sz w:val="20"/>
          <w:szCs w:val="20"/>
        </w:rPr>
        <w:t>Requests for extensions from students should be viewed on a case-by-case scenario, and referred to the Head of Delivery for comment, review and approval.</w:t>
      </w:r>
    </w:p>
    <w:p w14:paraId="1F9C8394" w14:textId="77777777" w:rsidR="00B753D2" w:rsidRPr="00A2169C" w:rsidRDefault="00B753D2" w:rsidP="00B753D2">
      <w:pPr>
        <w:rPr>
          <w:sz w:val="20"/>
          <w:szCs w:val="20"/>
        </w:rPr>
      </w:pPr>
      <w:r w:rsidRPr="00A2169C">
        <w:rPr>
          <w:sz w:val="20"/>
          <w:szCs w:val="20"/>
        </w:rPr>
        <w:t>Please refer to the below process, and ensure your Programme Manager is aware of the request.</w:t>
      </w:r>
    </w:p>
    <w:p w14:paraId="527094A3" w14:textId="77777777" w:rsidR="00B753D2" w:rsidRPr="00A35132" w:rsidRDefault="00BE37B1" w:rsidP="00B753D2">
      <w:pPr>
        <w:jc w:val="center"/>
      </w:pPr>
      <w:r>
        <w:rPr>
          <w:rFonts w:ascii="Verdana" w:hAnsi="Verdana"/>
          <w:noProof/>
          <w:sz w:val="18"/>
          <w:szCs w:val="18"/>
          <w:lang w:eastAsia="en-ZA"/>
        </w:rPr>
        <w:drawing>
          <wp:inline distT="0" distB="0" distL="0" distR="0" wp14:anchorId="1F485668" wp14:editId="35279040">
            <wp:extent cx="4629150" cy="5895975"/>
            <wp:effectExtent l="0" t="0" r="0" b="9525"/>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t="6116" b="3671"/>
                    <a:stretch>
                      <a:fillRect/>
                    </a:stretch>
                  </pic:blipFill>
                  <pic:spPr bwMode="auto">
                    <a:xfrm>
                      <a:off x="0" y="0"/>
                      <a:ext cx="4629150" cy="5895975"/>
                    </a:xfrm>
                    <a:prstGeom prst="rect">
                      <a:avLst/>
                    </a:prstGeom>
                    <a:noFill/>
                    <a:ln>
                      <a:noFill/>
                    </a:ln>
                  </pic:spPr>
                </pic:pic>
              </a:graphicData>
            </a:graphic>
          </wp:inline>
        </w:drawing>
      </w:r>
    </w:p>
    <w:p w14:paraId="4403232E" w14:textId="77777777" w:rsidR="00B753D2" w:rsidRPr="00A316ED" w:rsidRDefault="00B753D2" w:rsidP="00B753D2">
      <w:pPr>
        <w:keepNext/>
        <w:keepLines/>
        <w:tabs>
          <w:tab w:val="left" w:pos="1418"/>
        </w:tabs>
        <w:spacing w:after="0"/>
        <w:ind w:right="709"/>
        <w:jc w:val="both"/>
        <w:outlineLvl w:val="0"/>
        <w:rPr>
          <w:rFonts w:cs="Arial"/>
          <w:color w:val="000000"/>
          <w:sz w:val="24"/>
          <w:szCs w:val="24"/>
        </w:rPr>
      </w:pPr>
      <w:bookmarkStart w:id="21" w:name="_Toc8733007"/>
      <w:r w:rsidRPr="00A316ED">
        <w:rPr>
          <w:rFonts w:cs="Arial"/>
          <w:color w:val="000000"/>
          <w:sz w:val="24"/>
          <w:szCs w:val="24"/>
        </w:rPr>
        <w:lastRenderedPageBreak/>
        <w:t>ORIGINAL WORK</w:t>
      </w:r>
      <w:bookmarkEnd w:id="21"/>
    </w:p>
    <w:p w14:paraId="4769801D" w14:textId="77777777" w:rsidR="00B753D2" w:rsidRPr="00A316ED" w:rsidRDefault="00B753D2" w:rsidP="00B753D2">
      <w:pPr>
        <w:keepNext/>
        <w:keepLines/>
        <w:tabs>
          <w:tab w:val="left" w:pos="1418"/>
        </w:tabs>
        <w:spacing w:after="0"/>
        <w:ind w:right="709"/>
        <w:jc w:val="both"/>
        <w:rPr>
          <w:rFonts w:cs="Arial"/>
          <w:color w:val="000000"/>
          <w:sz w:val="20"/>
          <w:szCs w:val="20"/>
        </w:rPr>
      </w:pPr>
    </w:p>
    <w:p w14:paraId="3564C1A9" w14:textId="77777777" w:rsidR="00B753D2" w:rsidRPr="00A316ED" w:rsidRDefault="00B753D2" w:rsidP="00B753D2">
      <w:pPr>
        <w:keepNext/>
        <w:keepLines/>
        <w:tabs>
          <w:tab w:val="left" w:pos="1418"/>
        </w:tabs>
        <w:spacing w:after="0"/>
        <w:ind w:right="709"/>
        <w:jc w:val="both"/>
        <w:rPr>
          <w:rFonts w:cs="Arial"/>
          <w:color w:val="000000"/>
          <w:sz w:val="20"/>
          <w:szCs w:val="20"/>
        </w:rPr>
      </w:pPr>
      <w:r w:rsidRPr="00A316ED">
        <w:rPr>
          <w:rFonts w:cs="Arial"/>
          <w:color w:val="000000"/>
          <w:sz w:val="20"/>
          <w:szCs w:val="20"/>
        </w:rPr>
        <w:t>The work submitted for the programme must be the delegates’ own work.  Any part of it that is not carried out by the delegate (e.g. subcontracted research) must be referenced and agreed in advance.</w:t>
      </w:r>
    </w:p>
    <w:p w14:paraId="75664429" w14:textId="77777777" w:rsidR="00B753D2" w:rsidRPr="005B65A0" w:rsidRDefault="00B753D2" w:rsidP="00B753D2">
      <w:pPr>
        <w:pStyle w:val="Heading2"/>
        <w:tabs>
          <w:tab w:val="left" w:pos="1418"/>
        </w:tabs>
        <w:ind w:right="709"/>
        <w:rPr>
          <w:color w:val="000000"/>
          <w:sz w:val="20"/>
          <w:szCs w:val="20"/>
        </w:rPr>
      </w:pPr>
    </w:p>
    <w:p w14:paraId="6F51DBF1" w14:textId="77777777" w:rsidR="00B753D2" w:rsidRPr="005B65A0" w:rsidRDefault="00B753D2" w:rsidP="00B753D2">
      <w:pPr>
        <w:pStyle w:val="Heading2"/>
        <w:tabs>
          <w:tab w:val="left" w:pos="1418"/>
        </w:tabs>
        <w:ind w:right="709"/>
        <w:rPr>
          <w:i/>
          <w:color w:val="000000"/>
        </w:rPr>
      </w:pPr>
      <w:bookmarkStart w:id="22" w:name="_Toc8733008"/>
      <w:r>
        <w:rPr>
          <w:color w:val="000000"/>
        </w:rPr>
        <w:t>REFERENCING</w:t>
      </w:r>
      <w:bookmarkEnd w:id="22"/>
    </w:p>
    <w:p w14:paraId="326FA0EA" w14:textId="77777777" w:rsidR="00B753D2" w:rsidRPr="00A316ED" w:rsidRDefault="00B753D2" w:rsidP="00B753D2">
      <w:pPr>
        <w:keepNext/>
        <w:keepLines/>
        <w:tabs>
          <w:tab w:val="left" w:pos="1418"/>
        </w:tabs>
        <w:spacing w:after="0"/>
        <w:ind w:right="709"/>
        <w:jc w:val="both"/>
        <w:rPr>
          <w:rFonts w:cs="Arial"/>
          <w:color w:val="000000"/>
          <w:sz w:val="20"/>
          <w:szCs w:val="20"/>
        </w:rPr>
      </w:pPr>
    </w:p>
    <w:p w14:paraId="7F7D0E4A" w14:textId="77777777" w:rsidR="00B753D2" w:rsidRPr="00A316ED" w:rsidRDefault="00B753D2" w:rsidP="00B753D2">
      <w:pPr>
        <w:keepNext/>
        <w:keepLines/>
        <w:tabs>
          <w:tab w:val="left" w:pos="1418"/>
        </w:tabs>
        <w:spacing w:before="240" w:after="0"/>
        <w:ind w:right="709"/>
        <w:jc w:val="both"/>
        <w:rPr>
          <w:rFonts w:cs="Arial"/>
          <w:color w:val="000000"/>
          <w:sz w:val="20"/>
          <w:szCs w:val="20"/>
        </w:rPr>
      </w:pPr>
      <w:r w:rsidRPr="00A316ED">
        <w:rPr>
          <w:rFonts w:cs="Arial"/>
          <w:color w:val="000000"/>
          <w:sz w:val="20"/>
          <w:szCs w:val="20"/>
        </w:rPr>
        <w:t>The Harvard Referencing style is to be used for referencing.  A copy can be found on Pelopele</w:t>
      </w:r>
      <w:r>
        <w:rPr>
          <w:rFonts w:cs="Arial"/>
          <w:color w:val="000000"/>
          <w:sz w:val="20"/>
          <w:szCs w:val="20"/>
        </w:rPr>
        <w:t xml:space="preserve"> (see below)</w:t>
      </w:r>
      <w:r w:rsidRPr="00A316ED">
        <w:rPr>
          <w:rFonts w:cs="Arial"/>
          <w:color w:val="000000"/>
          <w:sz w:val="20"/>
          <w:szCs w:val="20"/>
        </w:rPr>
        <w:t>. A session should be held during the first contact block to highlight the importance of referencing and to inform the delegates of proper process where it is concerned. PDs should provide some examples and ensure understanding from delegates before the first paper is written.</w:t>
      </w:r>
    </w:p>
    <w:p w14:paraId="7B9A328D" w14:textId="77777777" w:rsidR="00B753D2" w:rsidRPr="00A316ED" w:rsidRDefault="00B753D2" w:rsidP="00B753D2">
      <w:pPr>
        <w:keepNext/>
        <w:keepLines/>
        <w:tabs>
          <w:tab w:val="left" w:pos="1418"/>
        </w:tabs>
        <w:spacing w:after="0"/>
        <w:ind w:right="709"/>
        <w:jc w:val="both"/>
        <w:rPr>
          <w:sz w:val="20"/>
          <w:szCs w:val="20"/>
        </w:rPr>
      </w:pPr>
    </w:p>
    <w:p w14:paraId="65924D39" w14:textId="77777777" w:rsidR="00B753D2" w:rsidRPr="00A316ED" w:rsidRDefault="00B753D2" w:rsidP="00B753D2">
      <w:pPr>
        <w:keepNext/>
        <w:keepLines/>
        <w:tabs>
          <w:tab w:val="left" w:pos="1418"/>
        </w:tabs>
        <w:spacing w:after="0"/>
        <w:ind w:right="709"/>
        <w:jc w:val="both"/>
        <w:rPr>
          <w:rFonts w:cs="Arial"/>
          <w:color w:val="000000"/>
          <w:sz w:val="20"/>
          <w:szCs w:val="20"/>
        </w:rPr>
      </w:pPr>
      <w:r w:rsidRPr="00A316ED">
        <w:rPr>
          <w:sz w:val="20"/>
          <w:szCs w:val="20"/>
        </w:rPr>
        <w:t>Please also refer to the guide</w:t>
      </w:r>
      <w:r>
        <w:rPr>
          <w:sz w:val="20"/>
          <w:szCs w:val="20"/>
        </w:rPr>
        <w:t>line</w:t>
      </w:r>
      <w:r w:rsidRPr="00A316ED">
        <w:rPr>
          <w:sz w:val="20"/>
          <w:szCs w:val="20"/>
        </w:rPr>
        <w:t>s which will be posted on Pelopele.</w:t>
      </w:r>
    </w:p>
    <w:p w14:paraId="38A9633E" w14:textId="77777777" w:rsidR="00B753D2" w:rsidRPr="00A316ED" w:rsidRDefault="00B753D2" w:rsidP="00B753D2">
      <w:pPr>
        <w:keepNext/>
        <w:keepLines/>
        <w:tabs>
          <w:tab w:val="left" w:pos="1418"/>
        </w:tabs>
        <w:spacing w:after="0"/>
        <w:ind w:right="709"/>
        <w:jc w:val="both"/>
        <w:rPr>
          <w:rFonts w:cs="Arial"/>
          <w:color w:val="000000"/>
          <w:sz w:val="20"/>
          <w:szCs w:val="20"/>
        </w:rPr>
      </w:pPr>
    </w:p>
    <w:p w14:paraId="55510BB4" w14:textId="77777777" w:rsidR="00B753D2" w:rsidRPr="00A316ED" w:rsidRDefault="00B753D2" w:rsidP="00B753D2">
      <w:pPr>
        <w:keepNext/>
        <w:keepLines/>
        <w:tabs>
          <w:tab w:val="left" w:pos="1418"/>
        </w:tabs>
        <w:spacing w:after="0"/>
        <w:ind w:right="709"/>
        <w:jc w:val="both"/>
        <w:rPr>
          <w:rFonts w:cs="Arial"/>
          <w:color w:val="000000"/>
          <w:sz w:val="20"/>
          <w:szCs w:val="20"/>
        </w:rPr>
      </w:pPr>
    </w:p>
    <w:p w14:paraId="213ACB7D" w14:textId="77777777" w:rsidR="00B753D2" w:rsidRPr="00A316ED" w:rsidRDefault="00B753D2" w:rsidP="00BE37B1">
      <w:pPr>
        <w:rPr>
          <w:sz w:val="24"/>
          <w:szCs w:val="24"/>
        </w:rPr>
      </w:pPr>
      <w:r w:rsidRPr="00A316ED">
        <w:rPr>
          <w:sz w:val="24"/>
          <w:szCs w:val="24"/>
        </w:rPr>
        <w:br w:type="page"/>
      </w:r>
      <w:bookmarkStart w:id="23" w:name="_Toc8733009"/>
      <w:r w:rsidRPr="00A316ED">
        <w:rPr>
          <w:sz w:val="24"/>
          <w:szCs w:val="24"/>
        </w:rPr>
        <w:lastRenderedPageBreak/>
        <w:t>PLAGIARISM</w:t>
      </w:r>
      <w:bookmarkEnd w:id="23"/>
    </w:p>
    <w:p w14:paraId="679D3EBE" w14:textId="77777777" w:rsidR="00B753D2" w:rsidRPr="00A316ED" w:rsidRDefault="00B753D2" w:rsidP="00B753D2">
      <w:pPr>
        <w:tabs>
          <w:tab w:val="left" w:pos="1418"/>
        </w:tabs>
        <w:ind w:right="709"/>
        <w:jc w:val="both"/>
        <w:rPr>
          <w:sz w:val="20"/>
          <w:szCs w:val="20"/>
        </w:rPr>
      </w:pPr>
      <w:r w:rsidRPr="00A316ED">
        <w:rPr>
          <w:sz w:val="20"/>
          <w:szCs w:val="20"/>
        </w:rPr>
        <w:t xml:space="preserve">A signed plagiarism statement must be affixed to each and every delegate assignment. An electronic version will be found on Pelopele and </w:t>
      </w:r>
      <w:r>
        <w:rPr>
          <w:sz w:val="20"/>
          <w:szCs w:val="20"/>
        </w:rPr>
        <w:t xml:space="preserve">a </w:t>
      </w:r>
      <w:r w:rsidRPr="00A316ED">
        <w:rPr>
          <w:sz w:val="20"/>
          <w:szCs w:val="20"/>
        </w:rPr>
        <w:t xml:space="preserve">hard copy </w:t>
      </w:r>
      <w:r>
        <w:rPr>
          <w:sz w:val="20"/>
          <w:szCs w:val="20"/>
        </w:rPr>
        <w:t xml:space="preserve">is contained </w:t>
      </w:r>
      <w:r w:rsidRPr="00A316ED">
        <w:rPr>
          <w:sz w:val="20"/>
          <w:szCs w:val="20"/>
        </w:rPr>
        <w:t>in this delegate handbook. Plagiarism is viewe</w:t>
      </w:r>
      <w:r>
        <w:rPr>
          <w:sz w:val="20"/>
          <w:szCs w:val="20"/>
        </w:rPr>
        <w:t>d in an extremely serious light</w:t>
      </w:r>
      <w:r w:rsidRPr="00A316ED">
        <w:rPr>
          <w:sz w:val="20"/>
          <w:szCs w:val="20"/>
        </w:rPr>
        <w:t>. All suspected plagiarism cases must be investigated and brought before the relevant internal Henley committee, in consultation with Frempong Acheampong, as Henley’s Academic Director, and Linda Buckley as Director of Exec</w:t>
      </w:r>
      <w:r>
        <w:rPr>
          <w:sz w:val="20"/>
          <w:szCs w:val="20"/>
        </w:rPr>
        <w:t>utive</w:t>
      </w:r>
      <w:r w:rsidRPr="00A316ED">
        <w:rPr>
          <w:sz w:val="20"/>
          <w:szCs w:val="20"/>
        </w:rPr>
        <w:t xml:space="preserve"> Ed</w:t>
      </w:r>
      <w:r>
        <w:rPr>
          <w:sz w:val="20"/>
          <w:szCs w:val="20"/>
        </w:rPr>
        <w:t>ucation</w:t>
      </w:r>
      <w:r w:rsidRPr="00A316ED">
        <w:rPr>
          <w:sz w:val="20"/>
          <w:szCs w:val="20"/>
        </w:rPr>
        <w:t>.</w:t>
      </w:r>
    </w:p>
    <w:p w14:paraId="167CF20B" w14:textId="77777777" w:rsidR="00B753D2" w:rsidRPr="00A316ED" w:rsidRDefault="00B753D2" w:rsidP="00B753D2">
      <w:pPr>
        <w:tabs>
          <w:tab w:val="left" w:pos="1418"/>
        </w:tabs>
        <w:ind w:right="709"/>
        <w:jc w:val="both"/>
        <w:rPr>
          <w:sz w:val="20"/>
          <w:szCs w:val="20"/>
        </w:rPr>
      </w:pPr>
      <w:r w:rsidRPr="00A316ED">
        <w:rPr>
          <w:sz w:val="20"/>
          <w:szCs w:val="20"/>
        </w:rPr>
        <w:t>Please refer to the below graphic regarding plagiarism.</w:t>
      </w:r>
    </w:p>
    <w:p w14:paraId="525E3C81" w14:textId="77777777" w:rsidR="00B753D2" w:rsidRDefault="00BE37B1" w:rsidP="00B753D2">
      <w:pPr>
        <w:jc w:val="center"/>
      </w:pPr>
      <w:r>
        <w:rPr>
          <w:rFonts w:ascii="Verdana" w:hAnsi="Verdana"/>
          <w:b/>
          <w:noProof/>
          <w:sz w:val="18"/>
          <w:szCs w:val="18"/>
          <w:lang w:eastAsia="en-ZA"/>
        </w:rPr>
        <w:drawing>
          <wp:inline distT="0" distB="0" distL="0" distR="0" wp14:anchorId="49D5B121" wp14:editId="25F91C93">
            <wp:extent cx="3933825" cy="5572125"/>
            <wp:effectExtent l="0" t="0" r="9525" b="9525"/>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5572125"/>
                    </a:xfrm>
                    <a:prstGeom prst="rect">
                      <a:avLst/>
                    </a:prstGeom>
                    <a:noFill/>
                    <a:ln>
                      <a:noFill/>
                    </a:ln>
                  </pic:spPr>
                </pic:pic>
              </a:graphicData>
            </a:graphic>
          </wp:inline>
        </w:drawing>
      </w:r>
    </w:p>
    <w:p w14:paraId="0443F6A9" w14:textId="77777777" w:rsidR="00BE37B1" w:rsidRDefault="00BE37B1" w:rsidP="00B753D2">
      <w:pPr>
        <w:pStyle w:val="Heading2"/>
      </w:pPr>
      <w:bookmarkStart w:id="24" w:name="_Toc8733010"/>
      <w:bookmarkEnd w:id="19"/>
    </w:p>
    <w:p w14:paraId="3E5A640C" w14:textId="77777777" w:rsidR="008B0C54" w:rsidRPr="008B0C54" w:rsidRDefault="008B0C54" w:rsidP="008B0C54"/>
    <w:p w14:paraId="2CBCF21C" w14:textId="77777777" w:rsidR="00B753D2" w:rsidRDefault="00B753D2" w:rsidP="00B753D2">
      <w:pPr>
        <w:pStyle w:val="Heading2"/>
      </w:pPr>
      <w:r>
        <w:lastRenderedPageBreak/>
        <w:t>ONLINE SUPPORT</w:t>
      </w:r>
      <w:bookmarkEnd w:id="24"/>
    </w:p>
    <w:p w14:paraId="67A0D62A" w14:textId="77777777" w:rsidR="00B753D2" w:rsidRPr="00A35132" w:rsidRDefault="00B753D2" w:rsidP="00B753D2"/>
    <w:p w14:paraId="2044F9BA" w14:textId="77777777" w:rsidR="00B753D2" w:rsidRPr="00A316ED" w:rsidRDefault="00B753D2" w:rsidP="00B753D2">
      <w:pPr>
        <w:jc w:val="both"/>
        <w:rPr>
          <w:sz w:val="20"/>
          <w:szCs w:val="20"/>
        </w:rPr>
      </w:pPr>
      <w:r w:rsidRPr="00A316ED">
        <w:rPr>
          <w:sz w:val="20"/>
          <w:szCs w:val="20"/>
        </w:rPr>
        <w:t xml:space="preserve">To keep in touch with each other and with the Henley team, we have set-up a dedicated, online, portal for the programme, called Pelopele. Pelopele is a mechanism to stay in touch and allow you to have online interactions with each other in-between study blocks, with your facilitators and programme management team. It allows ‘closed-access’, i.e., restricted access to ensure company-confidentiality.  The Henley Programme Manager will invite each delegate to register as a student.  </w:t>
      </w:r>
    </w:p>
    <w:p w14:paraId="112D20B3" w14:textId="77777777" w:rsidR="00B753D2" w:rsidRPr="00A316ED" w:rsidRDefault="00B753D2" w:rsidP="00B753D2">
      <w:pPr>
        <w:tabs>
          <w:tab w:val="left" w:pos="1418"/>
        </w:tabs>
        <w:ind w:left="142" w:right="709"/>
        <w:jc w:val="both"/>
        <w:rPr>
          <w:sz w:val="20"/>
          <w:szCs w:val="20"/>
        </w:rPr>
      </w:pPr>
      <w:r w:rsidRPr="00A316ED">
        <w:rPr>
          <w:sz w:val="20"/>
          <w:szCs w:val="20"/>
        </w:rPr>
        <w:t>We will allow you access to the programme on Pelopele. This will enable you to (</w:t>
      </w:r>
      <w:r w:rsidRPr="00A316ED">
        <w:rPr>
          <w:i/>
          <w:sz w:val="20"/>
          <w:szCs w:val="20"/>
        </w:rPr>
        <w:t>inter alia</w:t>
      </w:r>
      <w:r w:rsidRPr="00A316ED">
        <w:rPr>
          <w:sz w:val="20"/>
          <w:szCs w:val="20"/>
        </w:rPr>
        <w:t>):</w:t>
      </w:r>
    </w:p>
    <w:p w14:paraId="0B4C3B7D" w14:textId="77777777" w:rsidR="00B753D2" w:rsidRPr="00A316ED" w:rsidRDefault="00B753D2" w:rsidP="00B753D2">
      <w:pPr>
        <w:numPr>
          <w:ilvl w:val="0"/>
          <w:numId w:val="6"/>
        </w:numPr>
        <w:tabs>
          <w:tab w:val="left" w:pos="1418"/>
        </w:tabs>
        <w:spacing w:after="0" w:line="276" w:lineRule="auto"/>
        <w:ind w:left="142" w:right="709" w:firstLine="0"/>
        <w:jc w:val="both"/>
        <w:rPr>
          <w:sz w:val="20"/>
          <w:szCs w:val="20"/>
        </w:rPr>
      </w:pPr>
      <w:r w:rsidRPr="00A316ED">
        <w:rPr>
          <w:sz w:val="20"/>
          <w:szCs w:val="20"/>
        </w:rPr>
        <w:t xml:space="preserve">access </w:t>
      </w:r>
      <w:r>
        <w:rPr>
          <w:sz w:val="20"/>
          <w:szCs w:val="20"/>
        </w:rPr>
        <w:t>a</w:t>
      </w:r>
      <w:r w:rsidRPr="00A316ED">
        <w:rPr>
          <w:sz w:val="20"/>
          <w:szCs w:val="20"/>
        </w:rPr>
        <w:t>ll new announcements and logistical and operational notes</w:t>
      </w:r>
    </w:p>
    <w:p w14:paraId="0692D054" w14:textId="77777777" w:rsidR="00B753D2" w:rsidRPr="00A316ED" w:rsidRDefault="00B753D2" w:rsidP="00B753D2">
      <w:pPr>
        <w:numPr>
          <w:ilvl w:val="0"/>
          <w:numId w:val="6"/>
        </w:numPr>
        <w:tabs>
          <w:tab w:val="left" w:pos="1418"/>
        </w:tabs>
        <w:spacing w:after="0" w:line="276" w:lineRule="auto"/>
        <w:ind w:left="142" w:right="709" w:firstLine="0"/>
        <w:jc w:val="both"/>
        <w:rPr>
          <w:sz w:val="20"/>
          <w:szCs w:val="20"/>
        </w:rPr>
      </w:pPr>
      <w:r w:rsidRPr="00A316ED">
        <w:rPr>
          <w:sz w:val="20"/>
          <w:szCs w:val="20"/>
        </w:rPr>
        <w:t xml:space="preserve">peruse course material of all </w:t>
      </w:r>
      <w:r>
        <w:rPr>
          <w:sz w:val="20"/>
          <w:szCs w:val="20"/>
        </w:rPr>
        <w:t>facilitators and guest speakers</w:t>
      </w:r>
    </w:p>
    <w:p w14:paraId="494ED68B" w14:textId="77777777" w:rsidR="00B753D2" w:rsidRPr="00A316ED" w:rsidRDefault="00B753D2" w:rsidP="00B753D2">
      <w:pPr>
        <w:numPr>
          <w:ilvl w:val="0"/>
          <w:numId w:val="6"/>
        </w:numPr>
        <w:tabs>
          <w:tab w:val="left" w:pos="1418"/>
        </w:tabs>
        <w:spacing w:after="0" w:line="276" w:lineRule="auto"/>
        <w:ind w:left="142" w:right="709" w:firstLine="0"/>
        <w:jc w:val="both"/>
        <w:rPr>
          <w:sz w:val="20"/>
          <w:szCs w:val="20"/>
        </w:rPr>
      </w:pPr>
      <w:r>
        <w:rPr>
          <w:sz w:val="20"/>
          <w:szCs w:val="20"/>
        </w:rPr>
        <w:t xml:space="preserve">access </w:t>
      </w:r>
      <w:r w:rsidRPr="00A316ED">
        <w:rPr>
          <w:sz w:val="20"/>
          <w:szCs w:val="20"/>
        </w:rPr>
        <w:t>delegate group information (under G</w:t>
      </w:r>
      <w:r>
        <w:rPr>
          <w:sz w:val="20"/>
          <w:szCs w:val="20"/>
        </w:rPr>
        <w:t>roup File Share if on Pelopele)</w:t>
      </w:r>
    </w:p>
    <w:p w14:paraId="70897CE4" w14:textId="77777777" w:rsidR="00B753D2" w:rsidRPr="00A316ED" w:rsidRDefault="00B753D2" w:rsidP="00B753D2">
      <w:pPr>
        <w:numPr>
          <w:ilvl w:val="0"/>
          <w:numId w:val="6"/>
        </w:numPr>
        <w:tabs>
          <w:tab w:val="left" w:pos="1418"/>
        </w:tabs>
        <w:spacing w:after="0" w:line="276" w:lineRule="auto"/>
        <w:ind w:left="142" w:right="709" w:firstLine="0"/>
        <w:jc w:val="both"/>
        <w:rPr>
          <w:sz w:val="20"/>
          <w:szCs w:val="20"/>
        </w:rPr>
      </w:pPr>
      <w:r>
        <w:rPr>
          <w:sz w:val="20"/>
          <w:szCs w:val="20"/>
        </w:rPr>
        <w:t xml:space="preserve">access </w:t>
      </w:r>
      <w:r w:rsidRPr="00A316ED">
        <w:rPr>
          <w:sz w:val="20"/>
          <w:szCs w:val="20"/>
        </w:rPr>
        <w:t xml:space="preserve"> timetables, delegate l</w:t>
      </w:r>
      <w:r>
        <w:rPr>
          <w:sz w:val="20"/>
          <w:szCs w:val="20"/>
        </w:rPr>
        <w:t>ists, team lists per module etc</w:t>
      </w:r>
    </w:p>
    <w:p w14:paraId="65893455" w14:textId="77777777" w:rsidR="00B753D2" w:rsidRPr="00A316ED" w:rsidRDefault="00B753D2" w:rsidP="00B753D2">
      <w:pPr>
        <w:numPr>
          <w:ilvl w:val="0"/>
          <w:numId w:val="6"/>
        </w:numPr>
        <w:tabs>
          <w:tab w:val="left" w:pos="1418"/>
        </w:tabs>
        <w:spacing w:after="0" w:line="276" w:lineRule="auto"/>
        <w:ind w:left="142" w:right="709" w:firstLine="0"/>
        <w:jc w:val="both"/>
        <w:rPr>
          <w:sz w:val="20"/>
          <w:szCs w:val="20"/>
        </w:rPr>
      </w:pPr>
      <w:r>
        <w:rPr>
          <w:sz w:val="20"/>
          <w:szCs w:val="20"/>
        </w:rPr>
        <w:t xml:space="preserve">access </w:t>
      </w:r>
      <w:r w:rsidRPr="00A316ED">
        <w:rPr>
          <w:sz w:val="20"/>
          <w:szCs w:val="20"/>
        </w:rPr>
        <w:t xml:space="preserve"> all digital hand-in folders</w:t>
      </w:r>
      <w:r>
        <w:rPr>
          <w:sz w:val="20"/>
          <w:szCs w:val="20"/>
        </w:rPr>
        <w:t xml:space="preserve"> and hand-in assignments and deliverables</w:t>
      </w:r>
    </w:p>
    <w:p w14:paraId="5BA9844F" w14:textId="77777777" w:rsidR="00B753D2" w:rsidRPr="00A316ED" w:rsidRDefault="00B753D2" w:rsidP="00B753D2">
      <w:pPr>
        <w:numPr>
          <w:ilvl w:val="0"/>
          <w:numId w:val="6"/>
        </w:numPr>
        <w:tabs>
          <w:tab w:val="left" w:pos="1418"/>
        </w:tabs>
        <w:spacing w:after="0" w:line="276" w:lineRule="auto"/>
        <w:ind w:left="142" w:right="709" w:firstLine="0"/>
        <w:jc w:val="both"/>
        <w:rPr>
          <w:sz w:val="20"/>
          <w:szCs w:val="20"/>
        </w:rPr>
      </w:pPr>
      <w:r>
        <w:rPr>
          <w:sz w:val="20"/>
          <w:szCs w:val="20"/>
        </w:rPr>
        <w:t xml:space="preserve">access </w:t>
      </w:r>
      <w:r w:rsidRPr="00A316ED">
        <w:rPr>
          <w:sz w:val="20"/>
          <w:szCs w:val="20"/>
        </w:rPr>
        <w:t>blogs/fora allowing communication</w:t>
      </w:r>
      <w:r>
        <w:rPr>
          <w:sz w:val="20"/>
          <w:szCs w:val="20"/>
        </w:rPr>
        <w:t xml:space="preserve"> between delegates and yourself</w:t>
      </w:r>
    </w:p>
    <w:p w14:paraId="1145A5F7" w14:textId="77777777" w:rsidR="00B753D2" w:rsidRPr="00A316ED" w:rsidRDefault="00B753D2" w:rsidP="00B753D2">
      <w:pPr>
        <w:numPr>
          <w:ilvl w:val="0"/>
          <w:numId w:val="6"/>
        </w:numPr>
        <w:tabs>
          <w:tab w:val="left" w:pos="1418"/>
        </w:tabs>
        <w:spacing w:after="0" w:line="276" w:lineRule="auto"/>
        <w:ind w:left="142" w:right="709" w:firstLine="0"/>
        <w:jc w:val="both"/>
        <w:rPr>
          <w:sz w:val="20"/>
          <w:szCs w:val="20"/>
        </w:rPr>
      </w:pPr>
      <w:r w:rsidRPr="00A316ED">
        <w:rPr>
          <w:sz w:val="20"/>
          <w:szCs w:val="20"/>
        </w:rPr>
        <w:t xml:space="preserve">communicate optimally with </w:t>
      </w:r>
      <w:r>
        <w:rPr>
          <w:sz w:val="20"/>
          <w:szCs w:val="20"/>
        </w:rPr>
        <w:t>colleagues and faculty</w:t>
      </w:r>
      <w:r w:rsidRPr="00A316ED">
        <w:rPr>
          <w:sz w:val="20"/>
          <w:szCs w:val="20"/>
        </w:rPr>
        <w:t>.</w:t>
      </w:r>
    </w:p>
    <w:p w14:paraId="37FCB159" w14:textId="77777777" w:rsidR="00B753D2" w:rsidRDefault="00B753D2" w:rsidP="00B753D2"/>
    <w:p w14:paraId="742C7B25" w14:textId="77777777" w:rsidR="00B753D2" w:rsidRDefault="00B753D2" w:rsidP="00B753D2"/>
    <w:p w14:paraId="697D3625" w14:textId="77777777" w:rsidR="00B753D2" w:rsidRDefault="00BE37B1" w:rsidP="00B753D2">
      <w:r>
        <w:rPr>
          <w:noProof/>
          <w:lang w:eastAsia="en-ZA"/>
        </w:rPr>
        <w:drawing>
          <wp:inline distT="0" distB="0" distL="0" distR="0" wp14:anchorId="60CA0838" wp14:editId="41AA3DDC">
            <wp:extent cx="5943600" cy="2895600"/>
            <wp:effectExtent l="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03932574" w14:textId="77777777" w:rsidR="00B753D2" w:rsidRDefault="00B753D2" w:rsidP="00B753D2">
      <w:pPr>
        <w:pStyle w:val="Heading2"/>
        <w:rPr>
          <w:b/>
        </w:rPr>
      </w:pPr>
      <w:bookmarkStart w:id="25" w:name="_Toc499218405"/>
    </w:p>
    <w:bookmarkEnd w:id="25"/>
    <w:p w14:paraId="3F1077DB" w14:textId="77777777" w:rsidR="00B753D2" w:rsidRPr="008310B7" w:rsidRDefault="00B753D2" w:rsidP="00B753D2">
      <w:pPr>
        <w:rPr>
          <w:b/>
          <w:color w:val="404040"/>
          <w:sz w:val="2"/>
          <w:szCs w:val="24"/>
        </w:rPr>
      </w:pPr>
      <w:r>
        <w:rPr>
          <w:b/>
        </w:rPr>
        <w:br w:type="page"/>
      </w:r>
    </w:p>
    <w:p w14:paraId="75D2E68B" w14:textId="77777777" w:rsidR="00B753D2" w:rsidRPr="009E2492" w:rsidRDefault="00B753D2" w:rsidP="00B753D2">
      <w:pPr>
        <w:pStyle w:val="Heading2"/>
        <w:rPr>
          <w:b/>
        </w:rPr>
      </w:pPr>
      <w:bookmarkStart w:id="26" w:name="_Toc8733011"/>
      <w:r w:rsidRPr="009E2492">
        <w:rPr>
          <w:b/>
        </w:rPr>
        <w:lastRenderedPageBreak/>
        <w:t>GENERAL</w:t>
      </w:r>
      <w:bookmarkEnd w:id="26"/>
    </w:p>
    <w:p w14:paraId="36E36878" w14:textId="77777777" w:rsidR="00B753D2" w:rsidRPr="005B65A0" w:rsidRDefault="00B753D2" w:rsidP="00B753D2">
      <w:pPr>
        <w:rPr>
          <w:sz w:val="20"/>
          <w:szCs w:val="20"/>
        </w:rPr>
      </w:pPr>
    </w:p>
    <w:p w14:paraId="4D2B94BE" w14:textId="77777777" w:rsidR="00B753D2" w:rsidRPr="005B65A0" w:rsidRDefault="00B753D2" w:rsidP="00B753D2">
      <w:pPr>
        <w:pStyle w:val="Heading3"/>
        <w:rPr>
          <w:color w:val="auto"/>
          <w:sz w:val="24"/>
          <w:szCs w:val="24"/>
        </w:rPr>
      </w:pPr>
      <w:bookmarkStart w:id="27" w:name="_Toc8733012"/>
      <w:r w:rsidRPr="005B65A0">
        <w:rPr>
          <w:color w:val="auto"/>
          <w:sz w:val="24"/>
          <w:szCs w:val="24"/>
        </w:rPr>
        <w:t>PUNCTUALITY</w:t>
      </w:r>
      <w:bookmarkEnd w:id="27"/>
    </w:p>
    <w:p w14:paraId="1BF60C00" w14:textId="77777777" w:rsidR="00B753D2" w:rsidRPr="005B65A0" w:rsidRDefault="00B753D2" w:rsidP="00B753D2"/>
    <w:p w14:paraId="493720B6" w14:textId="77777777" w:rsidR="00B753D2" w:rsidRDefault="00B753D2" w:rsidP="00B753D2">
      <w:pPr>
        <w:jc w:val="both"/>
        <w:rPr>
          <w:rFonts w:cs="Arial"/>
          <w:color w:val="262626"/>
          <w:sz w:val="20"/>
          <w:szCs w:val="20"/>
        </w:rPr>
      </w:pPr>
      <w:r w:rsidRPr="00A316ED">
        <w:rPr>
          <w:rFonts w:cs="Arial"/>
          <w:color w:val="262626"/>
          <w:sz w:val="20"/>
          <w:szCs w:val="20"/>
        </w:rPr>
        <w:t>Unless otherwise stated, class star</w:t>
      </w:r>
      <w:r>
        <w:rPr>
          <w:rFonts w:cs="Arial"/>
          <w:color w:val="262626"/>
          <w:sz w:val="20"/>
          <w:szCs w:val="20"/>
        </w:rPr>
        <w:t xml:space="preserve">ts at 8h30 promptly and finishes by </w:t>
      </w:r>
      <w:r w:rsidRPr="00A316ED">
        <w:rPr>
          <w:rFonts w:cs="Arial"/>
          <w:color w:val="262626"/>
          <w:sz w:val="20"/>
          <w:szCs w:val="20"/>
        </w:rPr>
        <w:t>1</w:t>
      </w:r>
      <w:r>
        <w:rPr>
          <w:rFonts w:cs="Arial"/>
          <w:color w:val="262626"/>
          <w:sz w:val="20"/>
          <w:szCs w:val="20"/>
        </w:rPr>
        <w:t>7</w:t>
      </w:r>
      <w:r w:rsidRPr="00A316ED">
        <w:rPr>
          <w:rFonts w:cs="Arial"/>
          <w:color w:val="262626"/>
          <w:sz w:val="20"/>
          <w:szCs w:val="20"/>
        </w:rPr>
        <w:t>h00.  There will be a morning and afternoon tea/coffee break, the times of which are provided daily by the Programme Manager, along with a luncheon.  Learners are required to be punctual (on-time) for all class-start times provided. Evening sessions may also be scheduled throughout the Programme, which will communicated to you by the Programme Man</w:t>
      </w:r>
      <w:r w:rsidR="000D7266">
        <w:rPr>
          <w:rFonts w:cs="Arial"/>
          <w:color w:val="262626"/>
          <w:sz w:val="20"/>
          <w:szCs w:val="20"/>
        </w:rPr>
        <w:t xml:space="preserve">agement </w:t>
      </w:r>
      <w:proofErr w:type="spellStart"/>
      <w:r w:rsidR="000D7266">
        <w:rPr>
          <w:rFonts w:cs="Arial"/>
          <w:color w:val="262626"/>
          <w:sz w:val="20"/>
          <w:szCs w:val="20"/>
        </w:rPr>
        <w:t>Te</w:t>
      </w:r>
      <w:proofErr w:type="spellEnd"/>
    </w:p>
    <w:p w14:paraId="62EEAF3F" w14:textId="77777777" w:rsidR="005B39E6" w:rsidRPr="005B39E6" w:rsidRDefault="005B39E6" w:rsidP="005B39E6">
      <w:pPr>
        <w:keepNext/>
        <w:keepLines/>
        <w:spacing w:before="40" w:after="0" w:line="240" w:lineRule="auto"/>
        <w:outlineLvl w:val="2"/>
        <w:rPr>
          <w:sz w:val="24"/>
          <w:szCs w:val="24"/>
        </w:rPr>
      </w:pPr>
      <w:bookmarkStart w:id="28" w:name="_Toc8733018"/>
      <w:r w:rsidRPr="005B39E6">
        <w:rPr>
          <w:sz w:val="24"/>
          <w:szCs w:val="24"/>
        </w:rPr>
        <w:t>COMMUNICATION</w:t>
      </w:r>
      <w:bookmarkEnd w:id="28"/>
    </w:p>
    <w:p w14:paraId="79C5E883" w14:textId="77777777" w:rsidR="005B39E6" w:rsidRPr="005B39E6" w:rsidRDefault="005B39E6" w:rsidP="005B39E6"/>
    <w:p w14:paraId="3875E79F" w14:textId="77777777" w:rsidR="005B39E6" w:rsidRPr="005B39E6" w:rsidRDefault="005B39E6" w:rsidP="005B39E6">
      <w:pPr>
        <w:jc w:val="both"/>
        <w:rPr>
          <w:rFonts w:cs="Arial"/>
          <w:color w:val="262626"/>
          <w:sz w:val="20"/>
          <w:szCs w:val="20"/>
        </w:rPr>
      </w:pPr>
      <w:r w:rsidRPr="005B39E6">
        <w:rPr>
          <w:rFonts w:cs="Arial"/>
          <w:color w:val="262626"/>
          <w:sz w:val="20"/>
          <w:szCs w:val="20"/>
        </w:rPr>
        <w:t>Please ensure that your email address and telephone numbers are updated with the Programme Coordinator/Manager.</w:t>
      </w:r>
    </w:p>
    <w:p w14:paraId="1E438652" w14:textId="77777777" w:rsidR="005B39E6" w:rsidRPr="005B39E6" w:rsidRDefault="005B39E6" w:rsidP="005B39E6">
      <w:pPr>
        <w:keepNext/>
        <w:keepLines/>
        <w:spacing w:before="40" w:after="0" w:line="240" w:lineRule="auto"/>
        <w:outlineLvl w:val="2"/>
        <w:rPr>
          <w:sz w:val="24"/>
          <w:szCs w:val="24"/>
        </w:rPr>
      </w:pPr>
      <w:bookmarkStart w:id="29" w:name="_Toc499218414"/>
    </w:p>
    <w:p w14:paraId="1F84BD2D" w14:textId="77777777" w:rsidR="005B39E6" w:rsidRPr="005B39E6" w:rsidRDefault="005B39E6" w:rsidP="005B39E6">
      <w:pPr>
        <w:keepNext/>
        <w:keepLines/>
        <w:spacing w:before="40" w:after="0" w:line="240" w:lineRule="auto"/>
        <w:outlineLvl w:val="2"/>
        <w:rPr>
          <w:sz w:val="24"/>
          <w:szCs w:val="24"/>
        </w:rPr>
      </w:pPr>
      <w:bookmarkStart w:id="30" w:name="_Toc8733019"/>
      <w:bookmarkEnd w:id="29"/>
      <w:r w:rsidRPr="005B39E6">
        <w:rPr>
          <w:sz w:val="24"/>
          <w:szCs w:val="24"/>
        </w:rPr>
        <w:t>LANGUAGE</w:t>
      </w:r>
      <w:bookmarkEnd w:id="30"/>
    </w:p>
    <w:p w14:paraId="425A2277" w14:textId="77777777" w:rsidR="005B39E6" w:rsidRPr="005B39E6" w:rsidRDefault="005B39E6" w:rsidP="005B39E6">
      <w:pPr>
        <w:jc w:val="both"/>
        <w:rPr>
          <w:rFonts w:cs="Arial"/>
          <w:color w:val="262626"/>
          <w:sz w:val="20"/>
          <w:szCs w:val="20"/>
        </w:rPr>
      </w:pPr>
    </w:p>
    <w:p w14:paraId="16E91523" w14:textId="77777777" w:rsidR="005B39E6" w:rsidRPr="005B39E6" w:rsidRDefault="005B39E6" w:rsidP="005B39E6">
      <w:pPr>
        <w:jc w:val="both"/>
        <w:rPr>
          <w:rFonts w:cs="Arial"/>
          <w:color w:val="262626"/>
          <w:sz w:val="20"/>
          <w:szCs w:val="20"/>
        </w:rPr>
      </w:pPr>
      <w:r w:rsidRPr="005B39E6">
        <w:rPr>
          <w:rFonts w:cs="Arial"/>
          <w:color w:val="262626"/>
          <w:sz w:val="20"/>
          <w:szCs w:val="20"/>
        </w:rPr>
        <w:t>All faculty members will present their lectures in English.  Similarly, all Henley correspondence, assignments, exam papers are conducted in English.</w:t>
      </w:r>
    </w:p>
    <w:p w14:paraId="06DC9465" w14:textId="77777777" w:rsidR="005B39E6" w:rsidRPr="005B39E6" w:rsidRDefault="005B39E6" w:rsidP="005B39E6">
      <w:pPr>
        <w:keepNext/>
        <w:keepLines/>
        <w:spacing w:before="40" w:after="0" w:line="240" w:lineRule="auto"/>
        <w:outlineLvl w:val="2"/>
        <w:rPr>
          <w:sz w:val="24"/>
          <w:szCs w:val="24"/>
        </w:rPr>
      </w:pPr>
      <w:bookmarkStart w:id="31" w:name="_Toc499218415"/>
    </w:p>
    <w:p w14:paraId="57358E67" w14:textId="77777777" w:rsidR="005B39E6" w:rsidRPr="005B39E6" w:rsidRDefault="005B39E6" w:rsidP="005B39E6">
      <w:pPr>
        <w:keepNext/>
        <w:keepLines/>
        <w:spacing w:before="40" w:after="0" w:line="240" w:lineRule="auto"/>
        <w:outlineLvl w:val="2"/>
        <w:rPr>
          <w:sz w:val="24"/>
          <w:szCs w:val="24"/>
        </w:rPr>
      </w:pPr>
      <w:bookmarkStart w:id="32" w:name="_Toc8733020"/>
      <w:bookmarkEnd w:id="31"/>
      <w:r w:rsidRPr="005B39E6">
        <w:rPr>
          <w:sz w:val="24"/>
          <w:szCs w:val="24"/>
        </w:rPr>
        <w:t>SECURITY AND INDEMNIFICATION</w:t>
      </w:r>
      <w:bookmarkEnd w:id="32"/>
    </w:p>
    <w:p w14:paraId="3CA4E999" w14:textId="77777777" w:rsidR="005B39E6" w:rsidRPr="005B39E6" w:rsidRDefault="005B39E6" w:rsidP="005B39E6">
      <w:pPr>
        <w:jc w:val="both"/>
        <w:rPr>
          <w:rFonts w:cs="Arial"/>
          <w:color w:val="262626"/>
        </w:rPr>
      </w:pPr>
    </w:p>
    <w:p w14:paraId="1DA266CE" w14:textId="77777777" w:rsidR="005B39E6" w:rsidRPr="005B39E6" w:rsidRDefault="005B39E6" w:rsidP="005B39E6">
      <w:pPr>
        <w:jc w:val="both"/>
        <w:rPr>
          <w:rFonts w:cs="Arial"/>
          <w:color w:val="262626"/>
          <w:sz w:val="20"/>
          <w:szCs w:val="20"/>
        </w:rPr>
      </w:pPr>
      <w:r w:rsidRPr="005B39E6">
        <w:rPr>
          <w:rFonts w:cs="Arial"/>
          <w:color w:val="262626"/>
          <w:sz w:val="20"/>
          <w:szCs w:val="20"/>
        </w:rPr>
        <w:t xml:space="preserve">Henley will not be held responsible for any loss / fire / theft at any of its venues whether it is at Henley or outsourced.  Please note that you indemnify the School of any damage caused by the learner to School/University property or to the property of third parties, whether on or off the School/university premises, as a result of the learner’s actions whilst on the School / University premises or whilst engaged in any activity related to the School/University. </w:t>
      </w:r>
    </w:p>
    <w:p w14:paraId="7A4EA69A" w14:textId="77777777" w:rsidR="005B39E6" w:rsidRDefault="005B39E6" w:rsidP="00B753D2">
      <w:pPr>
        <w:jc w:val="both"/>
        <w:rPr>
          <w:rFonts w:cs="Arial"/>
          <w:color w:val="262626"/>
          <w:sz w:val="20"/>
          <w:szCs w:val="20"/>
        </w:rPr>
      </w:pPr>
    </w:p>
    <w:p w14:paraId="365A63DF" w14:textId="77777777" w:rsidR="005B39E6" w:rsidRDefault="005B39E6" w:rsidP="00B753D2">
      <w:pPr>
        <w:jc w:val="both"/>
        <w:rPr>
          <w:rFonts w:cs="Arial"/>
          <w:color w:val="262626"/>
          <w:sz w:val="20"/>
          <w:szCs w:val="20"/>
        </w:rPr>
      </w:pPr>
    </w:p>
    <w:p w14:paraId="44B63AA7" w14:textId="77777777" w:rsidR="00B753D2" w:rsidRDefault="00B753D2" w:rsidP="00B753D2">
      <w:pPr>
        <w:rPr>
          <w:lang w:val="en-US"/>
        </w:rPr>
      </w:pPr>
    </w:p>
    <w:p w14:paraId="1DF4EDF0" w14:textId="77777777" w:rsidR="00B753D2" w:rsidRDefault="00B753D2" w:rsidP="00B753D2">
      <w:pPr>
        <w:rPr>
          <w:lang w:val="en-US"/>
        </w:rPr>
      </w:pPr>
    </w:p>
    <w:p w14:paraId="5858DEC9" w14:textId="77777777" w:rsidR="00B753D2" w:rsidRDefault="00B753D2" w:rsidP="00B753D2">
      <w:pPr>
        <w:rPr>
          <w:lang w:val="en-US"/>
        </w:rPr>
      </w:pPr>
    </w:p>
    <w:p w14:paraId="6467B39D" w14:textId="77777777" w:rsidR="00B753D2" w:rsidRDefault="00B753D2" w:rsidP="00B753D2">
      <w:pPr>
        <w:rPr>
          <w:lang w:val="en-US"/>
        </w:rPr>
      </w:pPr>
    </w:p>
    <w:p w14:paraId="79626BC4" w14:textId="77777777" w:rsidR="00B753D2" w:rsidRDefault="00B753D2" w:rsidP="00B753D2">
      <w:pPr>
        <w:rPr>
          <w:lang w:val="en-US"/>
        </w:rPr>
      </w:pPr>
    </w:p>
    <w:p w14:paraId="4FCD4752" w14:textId="77777777" w:rsidR="00B753D2" w:rsidRDefault="00B753D2" w:rsidP="00B753D2">
      <w:pPr>
        <w:rPr>
          <w:lang w:val="en-US"/>
        </w:rPr>
      </w:pPr>
    </w:p>
    <w:p w14:paraId="1135FE37" w14:textId="77777777" w:rsidR="005B39E6" w:rsidRDefault="005B39E6" w:rsidP="005B39E6">
      <w:pPr>
        <w:rPr>
          <w:lang w:val="en-US"/>
        </w:rPr>
      </w:pPr>
    </w:p>
    <w:p w14:paraId="5F664D42" w14:textId="77777777" w:rsidR="005B39E6" w:rsidRPr="005B39E6" w:rsidRDefault="005B39E6" w:rsidP="005B39E6">
      <w:pPr>
        <w:rPr>
          <w:b/>
          <w:bCs/>
        </w:rPr>
      </w:pPr>
      <w:r w:rsidRPr="005B39E6">
        <w:rPr>
          <w:b/>
          <w:bCs/>
        </w:rPr>
        <w:lastRenderedPageBreak/>
        <w:t>PLAGIARISM DECLARATION FORM</w:t>
      </w:r>
    </w:p>
    <w:p w14:paraId="72AECF8A" w14:textId="77777777" w:rsidR="005B39E6" w:rsidRPr="005B39E6" w:rsidRDefault="005B39E6" w:rsidP="005B39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281"/>
      </w:tblGrid>
      <w:tr w:rsidR="005B39E6" w:rsidRPr="005B39E6" w14:paraId="727B463E" w14:textId="77777777" w:rsidTr="00ED4BB3">
        <w:tc>
          <w:tcPr>
            <w:tcW w:w="2235" w:type="dxa"/>
            <w:shd w:val="clear" w:color="auto" w:fill="auto"/>
          </w:tcPr>
          <w:p w14:paraId="375CD6EC" w14:textId="77777777" w:rsidR="005B39E6" w:rsidRPr="005B39E6" w:rsidRDefault="005B39E6" w:rsidP="005B39E6">
            <w:r w:rsidRPr="005B39E6">
              <w:t>Name</w:t>
            </w:r>
          </w:p>
          <w:p w14:paraId="7FADE3E3" w14:textId="77777777" w:rsidR="005B39E6" w:rsidRPr="005B39E6" w:rsidRDefault="005B39E6" w:rsidP="005B39E6"/>
        </w:tc>
        <w:tc>
          <w:tcPr>
            <w:tcW w:w="6281" w:type="dxa"/>
            <w:shd w:val="clear" w:color="auto" w:fill="auto"/>
          </w:tcPr>
          <w:p w14:paraId="4D0C7898" w14:textId="77777777" w:rsidR="005B39E6" w:rsidRPr="005B39E6" w:rsidRDefault="005B39E6" w:rsidP="005B39E6"/>
        </w:tc>
      </w:tr>
      <w:tr w:rsidR="005B39E6" w:rsidRPr="005B39E6" w14:paraId="2766B18A" w14:textId="77777777" w:rsidTr="00ED4BB3">
        <w:tc>
          <w:tcPr>
            <w:tcW w:w="2235" w:type="dxa"/>
            <w:shd w:val="clear" w:color="auto" w:fill="auto"/>
          </w:tcPr>
          <w:p w14:paraId="7E42AF5B" w14:textId="77777777" w:rsidR="005B39E6" w:rsidRPr="005B39E6" w:rsidRDefault="005B39E6" w:rsidP="005B39E6">
            <w:r w:rsidRPr="005B39E6">
              <w:t>Company</w:t>
            </w:r>
          </w:p>
          <w:p w14:paraId="5F4E398E" w14:textId="77777777" w:rsidR="005B39E6" w:rsidRPr="005B39E6" w:rsidRDefault="005B39E6" w:rsidP="005B39E6"/>
        </w:tc>
        <w:tc>
          <w:tcPr>
            <w:tcW w:w="6281" w:type="dxa"/>
            <w:shd w:val="clear" w:color="auto" w:fill="auto"/>
          </w:tcPr>
          <w:p w14:paraId="5702F465" w14:textId="77777777" w:rsidR="005B39E6" w:rsidRPr="005B39E6" w:rsidRDefault="005B39E6" w:rsidP="005B39E6"/>
        </w:tc>
      </w:tr>
      <w:tr w:rsidR="005B39E6" w:rsidRPr="005B39E6" w14:paraId="0B530E7F" w14:textId="77777777" w:rsidTr="00ED4BB3">
        <w:tc>
          <w:tcPr>
            <w:tcW w:w="2235" w:type="dxa"/>
            <w:shd w:val="clear" w:color="auto" w:fill="auto"/>
          </w:tcPr>
          <w:p w14:paraId="29B5D5B9" w14:textId="77777777" w:rsidR="005B39E6" w:rsidRPr="005B39E6" w:rsidRDefault="005B39E6" w:rsidP="005B39E6">
            <w:r w:rsidRPr="005B39E6">
              <w:t>Assessment Title</w:t>
            </w:r>
          </w:p>
        </w:tc>
        <w:tc>
          <w:tcPr>
            <w:tcW w:w="6281" w:type="dxa"/>
            <w:shd w:val="clear" w:color="auto" w:fill="auto"/>
          </w:tcPr>
          <w:p w14:paraId="3FD4E4D6" w14:textId="77777777" w:rsidR="005B39E6" w:rsidRPr="005B39E6" w:rsidRDefault="005B39E6" w:rsidP="005B39E6"/>
          <w:p w14:paraId="655BBC48" w14:textId="77777777" w:rsidR="005B39E6" w:rsidRPr="005B39E6" w:rsidRDefault="005B39E6" w:rsidP="005B39E6"/>
        </w:tc>
      </w:tr>
      <w:tr w:rsidR="005B39E6" w:rsidRPr="005B39E6" w14:paraId="2EB03E10" w14:textId="77777777" w:rsidTr="00ED4BB3">
        <w:tc>
          <w:tcPr>
            <w:tcW w:w="2235" w:type="dxa"/>
            <w:shd w:val="clear" w:color="auto" w:fill="auto"/>
          </w:tcPr>
          <w:p w14:paraId="0C5FC6AD" w14:textId="77777777" w:rsidR="005B39E6" w:rsidRPr="005B39E6" w:rsidRDefault="005B39E6" w:rsidP="005B39E6">
            <w:r w:rsidRPr="005B39E6">
              <w:t>Date</w:t>
            </w:r>
          </w:p>
        </w:tc>
        <w:tc>
          <w:tcPr>
            <w:tcW w:w="6281" w:type="dxa"/>
            <w:shd w:val="clear" w:color="auto" w:fill="auto"/>
          </w:tcPr>
          <w:p w14:paraId="51559896" w14:textId="77777777" w:rsidR="005B39E6" w:rsidRPr="005B39E6" w:rsidRDefault="005B39E6" w:rsidP="005B39E6"/>
          <w:p w14:paraId="5BCBA61B" w14:textId="77777777" w:rsidR="005B39E6" w:rsidRPr="005B39E6" w:rsidRDefault="005B39E6" w:rsidP="005B39E6"/>
        </w:tc>
      </w:tr>
      <w:tr w:rsidR="005B39E6" w:rsidRPr="005B39E6" w14:paraId="140B3384" w14:textId="77777777" w:rsidTr="00ED4BB3">
        <w:tc>
          <w:tcPr>
            <w:tcW w:w="2235" w:type="dxa"/>
            <w:shd w:val="clear" w:color="auto" w:fill="auto"/>
          </w:tcPr>
          <w:p w14:paraId="3A49C700" w14:textId="77777777" w:rsidR="005B39E6" w:rsidRPr="005B39E6" w:rsidRDefault="005B39E6" w:rsidP="005B39E6">
            <w:r w:rsidRPr="005B39E6">
              <w:t>Facilitator</w:t>
            </w:r>
          </w:p>
        </w:tc>
        <w:tc>
          <w:tcPr>
            <w:tcW w:w="6281" w:type="dxa"/>
            <w:shd w:val="clear" w:color="auto" w:fill="auto"/>
          </w:tcPr>
          <w:p w14:paraId="3B642703" w14:textId="77777777" w:rsidR="005B39E6" w:rsidRPr="005B39E6" w:rsidRDefault="005B39E6" w:rsidP="005B39E6"/>
          <w:p w14:paraId="0C397A08" w14:textId="77777777" w:rsidR="005B39E6" w:rsidRPr="005B39E6" w:rsidRDefault="005B39E6" w:rsidP="005B39E6"/>
        </w:tc>
      </w:tr>
    </w:tbl>
    <w:p w14:paraId="0CC401AF" w14:textId="77777777" w:rsidR="005B39E6" w:rsidRPr="005B39E6" w:rsidRDefault="005B39E6" w:rsidP="005B39E6"/>
    <w:p w14:paraId="568148ED" w14:textId="77777777" w:rsidR="005B39E6" w:rsidRPr="005B39E6" w:rsidRDefault="005B39E6" w:rsidP="005B39E6">
      <w:pPr>
        <w:rPr>
          <w:b/>
        </w:rPr>
      </w:pPr>
    </w:p>
    <w:p w14:paraId="38D78856" w14:textId="77777777" w:rsidR="005B39E6" w:rsidRPr="005B39E6" w:rsidRDefault="005B39E6" w:rsidP="005B39E6">
      <w:pPr>
        <w:rPr>
          <w:b/>
        </w:rPr>
      </w:pPr>
      <w:r w:rsidRPr="005B39E6">
        <w:rPr>
          <w:b/>
        </w:rPr>
        <w:t>Plagiarism Declaration</w:t>
      </w:r>
    </w:p>
    <w:p w14:paraId="3F9615B9" w14:textId="77777777" w:rsidR="005B39E6" w:rsidRPr="005B39E6" w:rsidRDefault="005B39E6" w:rsidP="005B39E6"/>
    <w:p w14:paraId="7BCC22CF" w14:textId="77777777" w:rsidR="005B39E6" w:rsidRPr="005B39E6" w:rsidRDefault="005B39E6" w:rsidP="005B39E6">
      <w:r w:rsidRPr="005B39E6">
        <w:t>I declare that this coursework is entirely my own work and does not include any plagiarised material. All sources that were consulted to compile this document have been referenced appropriately.</w:t>
      </w:r>
    </w:p>
    <w:p w14:paraId="61605FC6" w14:textId="77777777" w:rsidR="005B39E6" w:rsidRPr="005B39E6" w:rsidRDefault="005B39E6" w:rsidP="005B39E6"/>
    <w:p w14:paraId="49472371" w14:textId="77777777" w:rsidR="005B39E6" w:rsidRPr="005B39E6" w:rsidRDefault="005B39E6" w:rsidP="005B39E6"/>
    <w:p w14:paraId="49279133" w14:textId="77777777" w:rsidR="005B39E6" w:rsidRPr="005B39E6" w:rsidRDefault="005B39E6" w:rsidP="005B39E6">
      <w:pPr>
        <w:rPr>
          <w:b/>
        </w:rPr>
      </w:pPr>
      <w:r w:rsidRPr="005B39E6">
        <w:rPr>
          <w:b/>
        </w:rPr>
        <w:t>Full name:</w:t>
      </w:r>
      <w:r w:rsidRPr="005B39E6">
        <w:rPr>
          <w:b/>
        </w:rPr>
        <w:tab/>
      </w:r>
      <w:r w:rsidRPr="005B39E6">
        <w:rPr>
          <w:b/>
        </w:rPr>
        <w:tab/>
      </w:r>
    </w:p>
    <w:p w14:paraId="0DFA21A1" w14:textId="77777777" w:rsidR="005B39E6" w:rsidRPr="005B39E6" w:rsidRDefault="005B39E6" w:rsidP="005B39E6"/>
    <w:p w14:paraId="4FE8D7A2" w14:textId="77777777" w:rsidR="005B39E6" w:rsidRPr="005B39E6" w:rsidRDefault="005B39E6" w:rsidP="005B39E6"/>
    <w:p w14:paraId="32A539E5" w14:textId="77777777" w:rsidR="005B39E6" w:rsidRPr="005B39E6" w:rsidRDefault="005B39E6" w:rsidP="005B39E6">
      <w:pPr>
        <w:rPr>
          <w:b/>
        </w:rPr>
      </w:pPr>
    </w:p>
    <w:p w14:paraId="07AACA15" w14:textId="77777777" w:rsidR="005B39E6" w:rsidRPr="005B39E6" w:rsidRDefault="005B39E6" w:rsidP="005B39E6">
      <w:pPr>
        <w:rPr>
          <w:b/>
        </w:rPr>
      </w:pPr>
      <w:r w:rsidRPr="005B39E6">
        <w:rPr>
          <w:b/>
        </w:rPr>
        <w:t>Signature:</w:t>
      </w:r>
    </w:p>
    <w:p w14:paraId="3E172A79" w14:textId="77777777" w:rsidR="005B39E6" w:rsidRPr="005B39E6" w:rsidRDefault="005B39E6" w:rsidP="005B39E6"/>
    <w:p w14:paraId="19C52932" w14:textId="77777777" w:rsidR="005B39E6" w:rsidRPr="005B39E6" w:rsidRDefault="005B39E6" w:rsidP="005B39E6"/>
    <w:p w14:paraId="3BCA1059" w14:textId="77777777" w:rsidR="005B39E6" w:rsidRPr="005B39E6" w:rsidRDefault="005B39E6" w:rsidP="005B39E6"/>
    <w:p w14:paraId="51E1EE1D" w14:textId="77777777" w:rsidR="005B39E6" w:rsidRPr="005B39E6" w:rsidRDefault="005B39E6" w:rsidP="005B39E6">
      <w:pPr>
        <w:rPr>
          <w:b/>
          <w:bCs/>
        </w:rPr>
      </w:pPr>
      <w:r w:rsidRPr="005B39E6">
        <w:rPr>
          <w:b/>
        </w:rPr>
        <w:t>Date:</w:t>
      </w:r>
    </w:p>
    <w:p w14:paraId="6378A8D2" w14:textId="77777777" w:rsidR="00B753D2" w:rsidRPr="00B753D2" w:rsidRDefault="00B753D2" w:rsidP="00B753D2">
      <w:pPr>
        <w:rPr>
          <w:lang w:val="en-US"/>
        </w:rPr>
      </w:pPr>
    </w:p>
    <w:sectPr w:rsidR="00B753D2" w:rsidRPr="00B753D2" w:rsidSect="00D63793">
      <w:headerReference w:type="even" r:id="rId23"/>
      <w:headerReference w:type="default" r:id="rId24"/>
      <w:footerReference w:type="even" r:id="rId25"/>
      <w:footerReference w:type="default" r:id="rId26"/>
      <w:headerReference w:type="first" r:id="rId27"/>
      <w:footerReference w:type="first" r:id="rId28"/>
      <w:pgSz w:w="12240" w:h="15840"/>
      <w:pgMar w:top="1440" w:right="1750" w:bottom="1440" w:left="1440" w:header="720" w:footer="720" w:gutter="0"/>
      <w:cols w:space="72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513DB" w14:textId="77777777" w:rsidR="00CF0D5F" w:rsidRDefault="00CF0D5F" w:rsidP="00140AA3">
      <w:pPr>
        <w:spacing w:after="0" w:line="240" w:lineRule="auto"/>
      </w:pPr>
      <w:r>
        <w:separator/>
      </w:r>
    </w:p>
  </w:endnote>
  <w:endnote w:type="continuationSeparator" w:id="0">
    <w:p w14:paraId="4CC00DCC" w14:textId="77777777" w:rsidR="00CF0D5F" w:rsidRDefault="00CF0D5F" w:rsidP="0014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ffra">
    <w:altName w:val="Calibri"/>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8FD0" w14:textId="77777777" w:rsidR="008071F3" w:rsidRDefault="00807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0012" w14:textId="77777777" w:rsidR="008071F3" w:rsidRDefault="00BE37B1">
    <w:pPr>
      <w:pStyle w:val="Footer"/>
    </w:pPr>
    <w:r>
      <w:rPr>
        <w:noProof/>
        <w:lang w:eastAsia="en-ZA"/>
      </w:rPr>
      <mc:AlternateContent>
        <mc:Choice Requires="wpg">
          <w:drawing>
            <wp:anchor distT="0" distB="0" distL="114300" distR="114300" simplePos="0" relativeHeight="251656704" behindDoc="0" locked="0" layoutInCell="1" allowOverlap="1" wp14:anchorId="75E046A0" wp14:editId="3802639C">
              <wp:simplePos x="0" y="0"/>
              <wp:positionH relativeFrom="page">
                <wp:posOffset>0</wp:posOffset>
              </wp:positionH>
              <wp:positionV relativeFrom="page">
                <wp:posOffset>9831070</wp:posOffset>
              </wp:positionV>
              <wp:extent cx="7753350" cy="363855"/>
              <wp:effectExtent l="0" t="0" r="19050" b="17145"/>
              <wp:wrapNone/>
              <wp:docPr id="39"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53350" cy="363855"/>
                        <a:chOff x="0" y="14970"/>
                        <a:chExt cx="12255" cy="300"/>
                      </a:xfrm>
                    </wpg:grpSpPr>
                    <wps:wsp>
                      <wps:cNvPr id="40" name="Text Box 25"/>
                      <wps:cNvSpPr txBox="1">
                        <a:spLocks noChangeAspect="1" noChangeArrowheads="1"/>
                      </wps:cNvSpPr>
                      <wps:spPr bwMode="auto">
                        <a:xfrm>
                          <a:off x="10803" y="14982"/>
                          <a:ext cx="659" cy="288"/>
                        </a:xfrm>
                        <a:prstGeom prst="rect">
                          <a:avLst/>
                        </a:prstGeom>
                        <a:noFill/>
                        <a:ln>
                          <a:noFill/>
                        </a:ln>
                      </wps:spPr>
                      <wps:txbx>
                        <w:txbxContent>
                          <w:p w14:paraId="0AC585EE" w14:textId="77777777" w:rsidR="008071F3" w:rsidRDefault="008071F3">
                            <w:pPr>
                              <w:jc w:val="center"/>
                            </w:pPr>
                            <w:r w:rsidRPr="00AE48F5">
                              <w:fldChar w:fldCharType="begin"/>
                            </w:r>
                            <w:r>
                              <w:instrText xml:space="preserve"> PAGE    \* MERGEFORMAT </w:instrText>
                            </w:r>
                            <w:r w:rsidRPr="00AE48F5">
                              <w:fldChar w:fldCharType="separate"/>
                            </w:r>
                            <w:r w:rsidR="003A4F24" w:rsidRPr="003A4F24">
                              <w:rPr>
                                <w:noProof/>
                                <w:color w:val="8C8C8C"/>
                              </w:rPr>
                              <w:t>2</w:t>
                            </w:r>
                            <w:r w:rsidRPr="00AE48F5">
                              <w:rPr>
                                <w:noProof/>
                                <w:color w:val="8C8C8C"/>
                              </w:rPr>
                              <w:fldChar w:fldCharType="end"/>
                            </w:r>
                          </w:p>
                        </w:txbxContent>
                      </wps:txbx>
                      <wps:bodyPr rot="0" vert="horz" wrap="square" lIns="0" tIns="0" rIns="0" bIns="0" anchor="t" anchorCtr="0" upright="1">
                        <a:noAutofit/>
                      </wps:bodyPr>
                    </wps:wsp>
                    <wpg:grpSp>
                      <wpg:cNvPr id="41" name="Group 31"/>
                      <wpg:cNvGrpSpPr>
                        <a:grpSpLocks noChangeAspect="1"/>
                      </wpg:cNvGrpSpPr>
                      <wpg:grpSpPr bwMode="auto">
                        <a:xfrm flipH="1">
                          <a:off x="0" y="14970"/>
                          <a:ext cx="12255" cy="230"/>
                          <a:chOff x="-8" y="14978"/>
                          <a:chExt cx="12255" cy="230"/>
                        </a:xfrm>
                      </wpg:grpSpPr>
                      <wps:wsp>
                        <wps:cNvPr id="42" name="AutoShape 27"/>
                        <wps:cNvCnPr>
                          <a:cxnSpLocks noChangeAspect="1" noChangeArrowheads="1"/>
                        </wps:cNvCnPr>
                        <wps:spPr bwMode="auto">
                          <a:xfrm flipV="1">
                            <a:off x="-8" y="14978"/>
                            <a:ext cx="1260" cy="230"/>
                          </a:xfrm>
                          <a:prstGeom prst="bentConnector3">
                            <a:avLst>
                              <a:gd name="adj1" fmla="val 50000"/>
                            </a:avLst>
                          </a:prstGeom>
                          <a:noFill/>
                          <a:ln w="9525">
                            <a:solidFill>
                              <a:srgbClr val="A5A5A5"/>
                            </a:solidFill>
                            <a:miter lim="800000"/>
                            <a:headEnd/>
                            <a:tailEnd/>
                          </a:ln>
                        </wps:spPr>
                        <wps:bodyPr/>
                      </wps:wsp>
                      <wps:wsp>
                        <wps:cNvPr id="43" name="AutoShape 28"/>
                        <wps:cNvCnPr>
                          <a:cxnSpLocks noChangeAspect="1" noChangeArrowheads="1"/>
                        </wps:cNvCnPr>
                        <wps:spPr bwMode="auto">
                          <a:xfrm rot="10800000">
                            <a:off x="1252" y="14978"/>
                            <a:ext cx="10995" cy="230"/>
                          </a:xfrm>
                          <a:prstGeom prst="bentConnector3">
                            <a:avLst>
                              <a:gd name="adj1" fmla="val 96778"/>
                            </a:avLst>
                          </a:prstGeom>
                          <a:noFill/>
                          <a:ln w="9525">
                            <a:solidFill>
                              <a:srgbClr val="A5A5A5"/>
                            </a:solidFill>
                            <a:miter lim="800000"/>
                            <a:headEnd/>
                            <a:tailEnd/>
                          </a:ln>
                        </wps:spPr>
                        <wps:bodyPr/>
                      </wps:wsp>
                    </wpg:grpSp>
                  </wpg:wgp>
                </a:graphicData>
              </a:graphic>
              <wp14:sizeRelH relativeFrom="page">
                <wp14:pctWidth>0</wp14:pctWidth>
              </wp14:sizeRelH>
              <wp14:sizeRelV relativeFrom="page">
                <wp14:pctHeight>0</wp14:pctHeight>
              </wp14:sizeRelV>
            </wp:anchor>
          </w:drawing>
        </mc:Choice>
        <mc:Fallback>
          <w:pict>
            <v:group w14:anchorId="75E046A0" id="_x0000_s1032" style="position:absolute;margin-left:0;margin-top:774.1pt;width:610.5pt;height:28.65pt;z-index:251656704;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">
              <o:lock v:ext="edit" aspectratio="t"/>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o:lock v:ext="edit" aspectratio="t"/>
                <v:textbox inset="0,0,0,0">
                  <w:txbxContent>
                    <w:p w14:paraId="0AC585EE" w14:textId="77777777" w:rsidR="008071F3" w:rsidRDefault="008071F3">
                      <w:pPr>
                        <w:jc w:val="center"/>
                      </w:pPr>
                      <w:r w:rsidRPr="00AE48F5">
                        <w:fldChar w:fldCharType="begin"/>
                      </w:r>
                      <w:r>
                        <w:instrText xml:space="preserve"> PAGE    \* MERGEFORMAT </w:instrText>
                      </w:r>
                      <w:r w:rsidRPr="00AE48F5">
                        <w:fldChar w:fldCharType="separate"/>
                      </w:r>
                      <w:r w:rsidR="003A4F24" w:rsidRPr="003A4F24">
                        <w:rPr>
                          <w:noProof/>
                          <w:color w:val="8C8C8C"/>
                        </w:rPr>
                        <w:t>2</w:t>
                      </w:r>
                      <w:r w:rsidRPr="00AE48F5">
                        <w:rPr>
                          <w:noProof/>
                          <w:color w:val="8C8C8C"/>
                        </w:rPr>
                        <w:fldChar w:fldCharType="end"/>
                      </w:r>
                    </w:p>
                  </w:txbxContent>
                </v:textbox>
              </v:shape>
              <v:group id="Group 31" o:spid="_x0000_s103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">
                <o:lock v:ext="edit" aspectratio="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" strokecolor="#a5a5a5">
                  <v:path arrowok="f"/>
                  <o:lock v:ext="edit" aspectratio="t" shapetype="f"/>
                </v:shape>
                <v:shape id="AutoShape 28" o:spid="_x0000_s103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" adj="20904" strokecolor="#a5a5a5">
                  <v:path arrowok="f"/>
                  <o:lock v:ext="edit" aspectratio="t" shapetype="f"/>
                </v:shape>
              </v:group>
              <w10:wrap anchorx="page" anchory="page"/>
            </v:group>
          </w:pict>
        </mc:Fallback>
      </mc:AlternateContent>
    </w:r>
    <w:r w:rsidR="008071F3">
      <w:tab/>
    </w:r>
    <w:r w:rsidR="008071F3">
      <w:tab/>
    </w:r>
    <w:r w:rsidR="008071F3">
      <w:rPr>
        <w:noProof/>
        <w:sz w:val="56"/>
        <w:szCs w:val="56"/>
        <w:lang w:eastAsia="en-ZA"/>
      </w:rPr>
      <w:tab/>
    </w:r>
    <w:r w:rsidR="008071F3">
      <w:tab/>
    </w:r>
    <w:r w:rsidR="008071F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80C1" w14:textId="77777777" w:rsidR="008071F3" w:rsidRDefault="00BE37B1">
    <w:pPr>
      <w:pStyle w:val="Footer"/>
    </w:pPr>
    <w:r>
      <w:rPr>
        <w:noProof/>
        <w:lang w:eastAsia="en-ZA"/>
      </w:rPr>
      <w:drawing>
        <wp:anchor distT="0" distB="0" distL="114300" distR="114300" simplePos="0" relativeHeight="251657728" behindDoc="0" locked="0" layoutInCell="1" allowOverlap="1" wp14:anchorId="4EB41856" wp14:editId="6E166BB6">
          <wp:simplePos x="0" y="0"/>
          <wp:positionH relativeFrom="margin">
            <wp:posOffset>4559300</wp:posOffset>
          </wp:positionH>
          <wp:positionV relativeFrom="paragraph">
            <wp:posOffset>-542925</wp:posOffset>
          </wp:positionV>
          <wp:extent cx="1964690" cy="666750"/>
          <wp:effectExtent l="0" t="0" r="0" b="0"/>
          <wp:wrapNone/>
          <wp:docPr id="1" name="Picture 0" descr="HLY Secondary Device RGB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LY Secondary Device RGB (2)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469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F3">
      <w:tab/>
    </w:r>
    <w:r w:rsidR="008071F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FE3C0" w14:textId="77777777" w:rsidR="00CF0D5F" w:rsidRDefault="00CF0D5F" w:rsidP="00140AA3">
      <w:pPr>
        <w:spacing w:after="0" w:line="240" w:lineRule="auto"/>
      </w:pPr>
      <w:r>
        <w:separator/>
      </w:r>
    </w:p>
  </w:footnote>
  <w:footnote w:type="continuationSeparator" w:id="0">
    <w:p w14:paraId="0209FC7C" w14:textId="77777777" w:rsidR="00CF0D5F" w:rsidRDefault="00CF0D5F" w:rsidP="00140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47DB" w14:textId="77777777" w:rsidR="008071F3" w:rsidRDefault="008071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24566" w14:textId="77777777" w:rsidR="008071F3" w:rsidRDefault="00BE37B1">
    <w:pPr>
      <w:pStyle w:val="Header"/>
    </w:pPr>
    <w:r>
      <w:rPr>
        <w:noProof/>
        <w:lang w:eastAsia="en-ZA"/>
      </w:rPr>
      <w:drawing>
        <wp:anchor distT="0" distB="0" distL="114300" distR="114300" simplePos="0" relativeHeight="251658752" behindDoc="0" locked="0" layoutInCell="1" allowOverlap="1" wp14:anchorId="79FF9DC7" wp14:editId="5E54CA43">
          <wp:simplePos x="0" y="0"/>
          <wp:positionH relativeFrom="column">
            <wp:posOffset>4717415</wp:posOffset>
          </wp:positionH>
          <wp:positionV relativeFrom="paragraph">
            <wp:posOffset>-187325</wp:posOffset>
          </wp:positionV>
          <wp:extent cx="1795780" cy="610235"/>
          <wp:effectExtent l="0" t="0" r="0" b="0"/>
          <wp:wrapNone/>
          <wp:docPr id="7" name="Picture 0" descr="HLY Secondary Device RGB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LY Secondary Device RGB (2)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578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F3">
      <w:tab/>
    </w:r>
    <w:r w:rsidR="008071F3">
      <w:tab/>
    </w:r>
    <w:r w:rsidR="008071F3">
      <w:tab/>
    </w:r>
  </w:p>
  <w:p w14:paraId="491D47AD" w14:textId="77777777" w:rsidR="008071F3" w:rsidRDefault="008071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D0E90" w14:textId="77777777" w:rsidR="008071F3" w:rsidRDefault="008071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62DA"/>
    <w:multiLevelType w:val="hybridMultilevel"/>
    <w:tmpl w:val="BED2211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 w15:restartNumberingAfterBreak="0">
    <w:nsid w:val="0C850C0D"/>
    <w:multiLevelType w:val="hybridMultilevel"/>
    <w:tmpl w:val="304640BA"/>
    <w:lvl w:ilvl="0" w:tplc="DC761F8C">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 w15:restartNumberingAfterBreak="0">
    <w:nsid w:val="0F7952D6"/>
    <w:multiLevelType w:val="multilevel"/>
    <w:tmpl w:val="46B6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2F0C89"/>
    <w:multiLevelType w:val="hybridMultilevel"/>
    <w:tmpl w:val="15ACB30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EA4083"/>
    <w:multiLevelType w:val="hybridMultilevel"/>
    <w:tmpl w:val="0BD06870"/>
    <w:lvl w:ilvl="0" w:tplc="FA8C7C68">
      <w:start w:val="1"/>
      <w:numFmt w:val="decimal"/>
      <w:lvlText w:val="%1)"/>
      <w:lvlJc w:val="left"/>
      <w:pPr>
        <w:tabs>
          <w:tab w:val="num" w:pos="720"/>
        </w:tabs>
        <w:ind w:left="720" w:hanging="360"/>
      </w:pPr>
      <w:rPr>
        <w:rFonts w:ascii="Verdana" w:eastAsia="Meiryo" w:hAnsi="Verdana" w:cs="Times New Roman"/>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AE01F7F"/>
    <w:multiLevelType w:val="hybridMultilevel"/>
    <w:tmpl w:val="0D90CBC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5E262EC"/>
    <w:multiLevelType w:val="hybridMultilevel"/>
    <w:tmpl w:val="99E683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6C15522"/>
    <w:multiLevelType w:val="hybridMultilevel"/>
    <w:tmpl w:val="90AECD1E"/>
    <w:lvl w:ilvl="0" w:tplc="E396A906">
      <w:start w:val="3"/>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96758BD"/>
    <w:multiLevelType w:val="hybridMultilevel"/>
    <w:tmpl w:val="420078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A5B7DE8"/>
    <w:multiLevelType w:val="hybridMultilevel"/>
    <w:tmpl w:val="F230C2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AB320BC"/>
    <w:multiLevelType w:val="hybridMultilevel"/>
    <w:tmpl w:val="F14EFA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3BE18C8"/>
    <w:multiLevelType w:val="hybridMultilevel"/>
    <w:tmpl w:val="E3CEDA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F82FA7"/>
    <w:multiLevelType w:val="multilevel"/>
    <w:tmpl w:val="B0E8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921B40"/>
    <w:multiLevelType w:val="hybridMultilevel"/>
    <w:tmpl w:val="617C3EE2"/>
    <w:lvl w:ilvl="0" w:tplc="1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4" w15:restartNumberingAfterBreak="0">
    <w:nsid w:val="712B57DC"/>
    <w:multiLevelType w:val="hybridMultilevel"/>
    <w:tmpl w:val="D410F1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7D3E06D0"/>
    <w:multiLevelType w:val="hybridMultilevel"/>
    <w:tmpl w:val="5734D0C2"/>
    <w:lvl w:ilvl="0" w:tplc="53AEC27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63914551">
    <w:abstractNumId w:val="8"/>
  </w:num>
  <w:num w:numId="2" w16cid:durableId="1709724872">
    <w:abstractNumId w:val="6"/>
  </w:num>
  <w:num w:numId="3" w16cid:durableId="1951350525">
    <w:abstractNumId w:val="9"/>
  </w:num>
  <w:num w:numId="4" w16cid:durableId="739640613">
    <w:abstractNumId w:val="10"/>
  </w:num>
  <w:num w:numId="5" w16cid:durableId="651174156">
    <w:abstractNumId w:val="14"/>
  </w:num>
  <w:num w:numId="6" w16cid:durableId="1602487792">
    <w:abstractNumId w:val="3"/>
  </w:num>
  <w:num w:numId="7" w16cid:durableId="674455859">
    <w:abstractNumId w:val="5"/>
  </w:num>
  <w:num w:numId="8" w16cid:durableId="2021392448">
    <w:abstractNumId w:val="11"/>
  </w:num>
  <w:num w:numId="9" w16cid:durableId="1500002455">
    <w:abstractNumId w:val="15"/>
  </w:num>
  <w:num w:numId="10" w16cid:durableId="1305771697">
    <w:abstractNumId w:val="2"/>
  </w:num>
  <w:num w:numId="11" w16cid:durableId="2144955875">
    <w:abstractNumId w:val="12"/>
  </w:num>
  <w:num w:numId="12" w16cid:durableId="292560446">
    <w:abstractNumId w:val="4"/>
  </w:num>
  <w:num w:numId="13" w16cid:durableId="1215083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6727668">
    <w:abstractNumId w:val="13"/>
  </w:num>
  <w:num w:numId="15" w16cid:durableId="2054501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971634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3C6"/>
    <w:rsid w:val="000110BF"/>
    <w:rsid w:val="00012487"/>
    <w:rsid w:val="00016682"/>
    <w:rsid w:val="00023D6F"/>
    <w:rsid w:val="00025557"/>
    <w:rsid w:val="00044887"/>
    <w:rsid w:val="000537D9"/>
    <w:rsid w:val="00056AED"/>
    <w:rsid w:val="00065861"/>
    <w:rsid w:val="00074CFA"/>
    <w:rsid w:val="00075D21"/>
    <w:rsid w:val="00075FFA"/>
    <w:rsid w:val="0008308B"/>
    <w:rsid w:val="00092A5D"/>
    <w:rsid w:val="000956B5"/>
    <w:rsid w:val="00097205"/>
    <w:rsid w:val="000B4A61"/>
    <w:rsid w:val="000B5256"/>
    <w:rsid w:val="000B7C99"/>
    <w:rsid w:val="000B7EBB"/>
    <w:rsid w:val="000D4DEB"/>
    <w:rsid w:val="000D7266"/>
    <w:rsid w:val="000E5A08"/>
    <w:rsid w:val="000F13BB"/>
    <w:rsid w:val="000F54A0"/>
    <w:rsid w:val="000F63B0"/>
    <w:rsid w:val="00111299"/>
    <w:rsid w:val="001224E4"/>
    <w:rsid w:val="0012488B"/>
    <w:rsid w:val="00130DC0"/>
    <w:rsid w:val="00135086"/>
    <w:rsid w:val="00140AA3"/>
    <w:rsid w:val="00145BAC"/>
    <w:rsid w:val="00145D3A"/>
    <w:rsid w:val="0015117A"/>
    <w:rsid w:val="00154442"/>
    <w:rsid w:val="00155813"/>
    <w:rsid w:val="001618B4"/>
    <w:rsid w:val="00164151"/>
    <w:rsid w:val="00165966"/>
    <w:rsid w:val="0017350C"/>
    <w:rsid w:val="00174AE1"/>
    <w:rsid w:val="0017591C"/>
    <w:rsid w:val="00190863"/>
    <w:rsid w:val="001A52A9"/>
    <w:rsid w:val="001A6C70"/>
    <w:rsid w:val="001B268D"/>
    <w:rsid w:val="001B396F"/>
    <w:rsid w:val="001B63C0"/>
    <w:rsid w:val="001C7673"/>
    <w:rsid w:val="001D44F2"/>
    <w:rsid w:val="001D52E9"/>
    <w:rsid w:val="001D5EE8"/>
    <w:rsid w:val="001D74C3"/>
    <w:rsid w:val="001E42DD"/>
    <w:rsid w:val="001F465B"/>
    <w:rsid w:val="001F475E"/>
    <w:rsid w:val="00204A9F"/>
    <w:rsid w:val="00214030"/>
    <w:rsid w:val="0022195C"/>
    <w:rsid w:val="00223D7E"/>
    <w:rsid w:val="00232EC3"/>
    <w:rsid w:val="002344F0"/>
    <w:rsid w:val="00241C99"/>
    <w:rsid w:val="00244F95"/>
    <w:rsid w:val="00245C4E"/>
    <w:rsid w:val="00252E71"/>
    <w:rsid w:val="002603B7"/>
    <w:rsid w:val="00267705"/>
    <w:rsid w:val="00280F27"/>
    <w:rsid w:val="002824E4"/>
    <w:rsid w:val="00292296"/>
    <w:rsid w:val="00295F52"/>
    <w:rsid w:val="00297F76"/>
    <w:rsid w:val="002A6F46"/>
    <w:rsid w:val="002B1AA5"/>
    <w:rsid w:val="002C06EA"/>
    <w:rsid w:val="002C13AC"/>
    <w:rsid w:val="002C4DCE"/>
    <w:rsid w:val="002D1232"/>
    <w:rsid w:val="002D1BB4"/>
    <w:rsid w:val="002D421C"/>
    <w:rsid w:val="002D6821"/>
    <w:rsid w:val="002E3912"/>
    <w:rsid w:val="002E716D"/>
    <w:rsid w:val="002F0C07"/>
    <w:rsid w:val="00300764"/>
    <w:rsid w:val="00301EEF"/>
    <w:rsid w:val="00302985"/>
    <w:rsid w:val="00305BB9"/>
    <w:rsid w:val="00310C18"/>
    <w:rsid w:val="00322A98"/>
    <w:rsid w:val="003278B7"/>
    <w:rsid w:val="00330F88"/>
    <w:rsid w:val="00331148"/>
    <w:rsid w:val="003360B9"/>
    <w:rsid w:val="00337AB6"/>
    <w:rsid w:val="0034250C"/>
    <w:rsid w:val="003624FE"/>
    <w:rsid w:val="00367752"/>
    <w:rsid w:val="003833DF"/>
    <w:rsid w:val="003959CD"/>
    <w:rsid w:val="003970F2"/>
    <w:rsid w:val="00397C29"/>
    <w:rsid w:val="003A4F24"/>
    <w:rsid w:val="003C454B"/>
    <w:rsid w:val="003C7A5E"/>
    <w:rsid w:val="003D0B76"/>
    <w:rsid w:val="003D5AAD"/>
    <w:rsid w:val="003D6A1C"/>
    <w:rsid w:val="003E367C"/>
    <w:rsid w:val="003F6E59"/>
    <w:rsid w:val="003F6E97"/>
    <w:rsid w:val="004007D7"/>
    <w:rsid w:val="0040689B"/>
    <w:rsid w:val="00416E14"/>
    <w:rsid w:val="00425F15"/>
    <w:rsid w:val="00432393"/>
    <w:rsid w:val="004411CF"/>
    <w:rsid w:val="0044361C"/>
    <w:rsid w:val="00444E5A"/>
    <w:rsid w:val="00444F9A"/>
    <w:rsid w:val="00446F98"/>
    <w:rsid w:val="00461BA0"/>
    <w:rsid w:val="0046257E"/>
    <w:rsid w:val="00466A4D"/>
    <w:rsid w:val="00466F30"/>
    <w:rsid w:val="0047359D"/>
    <w:rsid w:val="00474BCB"/>
    <w:rsid w:val="00485521"/>
    <w:rsid w:val="00494CBA"/>
    <w:rsid w:val="004A0CF5"/>
    <w:rsid w:val="004A3FF5"/>
    <w:rsid w:val="004A6970"/>
    <w:rsid w:val="004B1FAE"/>
    <w:rsid w:val="004B43EE"/>
    <w:rsid w:val="004C2DAE"/>
    <w:rsid w:val="004C3F0F"/>
    <w:rsid w:val="004C49D5"/>
    <w:rsid w:val="004C4E71"/>
    <w:rsid w:val="004D27ED"/>
    <w:rsid w:val="004D7951"/>
    <w:rsid w:val="004D7F68"/>
    <w:rsid w:val="004E07A6"/>
    <w:rsid w:val="004F1B36"/>
    <w:rsid w:val="004F4034"/>
    <w:rsid w:val="004F7A4C"/>
    <w:rsid w:val="005033C6"/>
    <w:rsid w:val="00512ADD"/>
    <w:rsid w:val="0052304F"/>
    <w:rsid w:val="00524BBC"/>
    <w:rsid w:val="005251D9"/>
    <w:rsid w:val="00526A0E"/>
    <w:rsid w:val="00530337"/>
    <w:rsid w:val="00533215"/>
    <w:rsid w:val="0054175E"/>
    <w:rsid w:val="00553BDF"/>
    <w:rsid w:val="005547B1"/>
    <w:rsid w:val="00560898"/>
    <w:rsid w:val="00564C80"/>
    <w:rsid w:val="00574E00"/>
    <w:rsid w:val="005756F4"/>
    <w:rsid w:val="00582832"/>
    <w:rsid w:val="00585D71"/>
    <w:rsid w:val="00586201"/>
    <w:rsid w:val="00586498"/>
    <w:rsid w:val="00587ED9"/>
    <w:rsid w:val="00593316"/>
    <w:rsid w:val="005A24B0"/>
    <w:rsid w:val="005A787F"/>
    <w:rsid w:val="005B39E6"/>
    <w:rsid w:val="005B6D65"/>
    <w:rsid w:val="005E6D40"/>
    <w:rsid w:val="005F592C"/>
    <w:rsid w:val="00600A44"/>
    <w:rsid w:val="00602B2B"/>
    <w:rsid w:val="006075D0"/>
    <w:rsid w:val="00614D4C"/>
    <w:rsid w:val="006162AC"/>
    <w:rsid w:val="006233B6"/>
    <w:rsid w:val="00625DC6"/>
    <w:rsid w:val="00630E9B"/>
    <w:rsid w:val="00631C72"/>
    <w:rsid w:val="006432FF"/>
    <w:rsid w:val="006570ED"/>
    <w:rsid w:val="006758DC"/>
    <w:rsid w:val="0067612E"/>
    <w:rsid w:val="00676F07"/>
    <w:rsid w:val="00684EA9"/>
    <w:rsid w:val="006903ED"/>
    <w:rsid w:val="00692D63"/>
    <w:rsid w:val="00692FA6"/>
    <w:rsid w:val="006A1E6E"/>
    <w:rsid w:val="006A23E1"/>
    <w:rsid w:val="006A5517"/>
    <w:rsid w:val="006B1178"/>
    <w:rsid w:val="006B6959"/>
    <w:rsid w:val="006B7981"/>
    <w:rsid w:val="006D2A78"/>
    <w:rsid w:val="006D725E"/>
    <w:rsid w:val="006D7859"/>
    <w:rsid w:val="006D7EEB"/>
    <w:rsid w:val="006E2E6A"/>
    <w:rsid w:val="006E4C3A"/>
    <w:rsid w:val="00700A98"/>
    <w:rsid w:val="00703183"/>
    <w:rsid w:val="00714421"/>
    <w:rsid w:val="00722866"/>
    <w:rsid w:val="00723DFA"/>
    <w:rsid w:val="00725E2C"/>
    <w:rsid w:val="00732F03"/>
    <w:rsid w:val="00734DA7"/>
    <w:rsid w:val="00744AD9"/>
    <w:rsid w:val="00752221"/>
    <w:rsid w:val="007538B8"/>
    <w:rsid w:val="00754B9E"/>
    <w:rsid w:val="00762C9B"/>
    <w:rsid w:val="007654A6"/>
    <w:rsid w:val="007803B1"/>
    <w:rsid w:val="007816B8"/>
    <w:rsid w:val="007A12E6"/>
    <w:rsid w:val="007A2979"/>
    <w:rsid w:val="007B0A50"/>
    <w:rsid w:val="007B5BFB"/>
    <w:rsid w:val="007C1643"/>
    <w:rsid w:val="007C1D7F"/>
    <w:rsid w:val="007D139A"/>
    <w:rsid w:val="007D20BB"/>
    <w:rsid w:val="007D6961"/>
    <w:rsid w:val="007D7EB2"/>
    <w:rsid w:val="007E1502"/>
    <w:rsid w:val="007E52AE"/>
    <w:rsid w:val="007F0F93"/>
    <w:rsid w:val="007F1548"/>
    <w:rsid w:val="007F3F88"/>
    <w:rsid w:val="008014B6"/>
    <w:rsid w:val="00802B6C"/>
    <w:rsid w:val="00803003"/>
    <w:rsid w:val="008071F3"/>
    <w:rsid w:val="00810F37"/>
    <w:rsid w:val="008141F7"/>
    <w:rsid w:val="00816C2E"/>
    <w:rsid w:val="00820DD4"/>
    <w:rsid w:val="008215EB"/>
    <w:rsid w:val="008218C8"/>
    <w:rsid w:val="00830628"/>
    <w:rsid w:val="00842D49"/>
    <w:rsid w:val="00844264"/>
    <w:rsid w:val="008519B9"/>
    <w:rsid w:val="00873D8B"/>
    <w:rsid w:val="00877652"/>
    <w:rsid w:val="008926AF"/>
    <w:rsid w:val="008A1EF9"/>
    <w:rsid w:val="008B0C54"/>
    <w:rsid w:val="008B22E3"/>
    <w:rsid w:val="008B774B"/>
    <w:rsid w:val="008D0E62"/>
    <w:rsid w:val="008D24C2"/>
    <w:rsid w:val="008D60FA"/>
    <w:rsid w:val="008F1CC8"/>
    <w:rsid w:val="008F27AD"/>
    <w:rsid w:val="008F6DEC"/>
    <w:rsid w:val="00901F68"/>
    <w:rsid w:val="0091318A"/>
    <w:rsid w:val="009142FD"/>
    <w:rsid w:val="0093197F"/>
    <w:rsid w:val="0093289B"/>
    <w:rsid w:val="009331F5"/>
    <w:rsid w:val="00941198"/>
    <w:rsid w:val="00954250"/>
    <w:rsid w:val="00954DD6"/>
    <w:rsid w:val="00970549"/>
    <w:rsid w:val="00974EE6"/>
    <w:rsid w:val="009756CC"/>
    <w:rsid w:val="0098276A"/>
    <w:rsid w:val="00984DA8"/>
    <w:rsid w:val="00996AB3"/>
    <w:rsid w:val="009A0DD0"/>
    <w:rsid w:val="009A193E"/>
    <w:rsid w:val="009A73AC"/>
    <w:rsid w:val="009C5369"/>
    <w:rsid w:val="009D11EF"/>
    <w:rsid w:val="009D2F31"/>
    <w:rsid w:val="009D50A6"/>
    <w:rsid w:val="009E2492"/>
    <w:rsid w:val="009E2844"/>
    <w:rsid w:val="009E4F7A"/>
    <w:rsid w:val="009E7864"/>
    <w:rsid w:val="009F47D1"/>
    <w:rsid w:val="00A04920"/>
    <w:rsid w:val="00A06E48"/>
    <w:rsid w:val="00A1184A"/>
    <w:rsid w:val="00A15CF9"/>
    <w:rsid w:val="00A16CA8"/>
    <w:rsid w:val="00A21981"/>
    <w:rsid w:val="00A27B28"/>
    <w:rsid w:val="00A33B7C"/>
    <w:rsid w:val="00A43E08"/>
    <w:rsid w:val="00A4571B"/>
    <w:rsid w:val="00A576D3"/>
    <w:rsid w:val="00A57F0B"/>
    <w:rsid w:val="00A628A2"/>
    <w:rsid w:val="00A6308C"/>
    <w:rsid w:val="00A7469C"/>
    <w:rsid w:val="00A82F29"/>
    <w:rsid w:val="00A8465A"/>
    <w:rsid w:val="00A86383"/>
    <w:rsid w:val="00A87359"/>
    <w:rsid w:val="00A9090E"/>
    <w:rsid w:val="00A91B12"/>
    <w:rsid w:val="00AA0844"/>
    <w:rsid w:val="00AA0AAA"/>
    <w:rsid w:val="00AA1B83"/>
    <w:rsid w:val="00AA43B7"/>
    <w:rsid w:val="00AB3038"/>
    <w:rsid w:val="00AB4E63"/>
    <w:rsid w:val="00AD088E"/>
    <w:rsid w:val="00AD2A90"/>
    <w:rsid w:val="00AE48F5"/>
    <w:rsid w:val="00AF39F6"/>
    <w:rsid w:val="00AF5811"/>
    <w:rsid w:val="00B03791"/>
    <w:rsid w:val="00B04F97"/>
    <w:rsid w:val="00B06F7C"/>
    <w:rsid w:val="00B2183F"/>
    <w:rsid w:val="00B22A5A"/>
    <w:rsid w:val="00B2349C"/>
    <w:rsid w:val="00B23E3D"/>
    <w:rsid w:val="00B279A2"/>
    <w:rsid w:val="00B34954"/>
    <w:rsid w:val="00B366FC"/>
    <w:rsid w:val="00B37F4E"/>
    <w:rsid w:val="00B46221"/>
    <w:rsid w:val="00B54C2A"/>
    <w:rsid w:val="00B57595"/>
    <w:rsid w:val="00B62FA6"/>
    <w:rsid w:val="00B70A49"/>
    <w:rsid w:val="00B753D2"/>
    <w:rsid w:val="00B809BE"/>
    <w:rsid w:val="00B82C49"/>
    <w:rsid w:val="00B9416F"/>
    <w:rsid w:val="00BA5751"/>
    <w:rsid w:val="00BB0E5B"/>
    <w:rsid w:val="00BB4B2F"/>
    <w:rsid w:val="00BB59D4"/>
    <w:rsid w:val="00BB7D19"/>
    <w:rsid w:val="00BC61CC"/>
    <w:rsid w:val="00BC6B3F"/>
    <w:rsid w:val="00BC7657"/>
    <w:rsid w:val="00BD3701"/>
    <w:rsid w:val="00BD73EC"/>
    <w:rsid w:val="00BE37B1"/>
    <w:rsid w:val="00BF67AE"/>
    <w:rsid w:val="00BF726C"/>
    <w:rsid w:val="00BF7680"/>
    <w:rsid w:val="00C028BB"/>
    <w:rsid w:val="00C122E0"/>
    <w:rsid w:val="00C12CEA"/>
    <w:rsid w:val="00C14A67"/>
    <w:rsid w:val="00C233BA"/>
    <w:rsid w:val="00C23C6F"/>
    <w:rsid w:val="00C30AB2"/>
    <w:rsid w:val="00C33359"/>
    <w:rsid w:val="00C41DA3"/>
    <w:rsid w:val="00C421AA"/>
    <w:rsid w:val="00C54F8E"/>
    <w:rsid w:val="00C5543D"/>
    <w:rsid w:val="00C674F1"/>
    <w:rsid w:val="00C71DC7"/>
    <w:rsid w:val="00C726F0"/>
    <w:rsid w:val="00C935AA"/>
    <w:rsid w:val="00CA1991"/>
    <w:rsid w:val="00CA22BD"/>
    <w:rsid w:val="00CA43BD"/>
    <w:rsid w:val="00CB4CDE"/>
    <w:rsid w:val="00CB4FF9"/>
    <w:rsid w:val="00CB5450"/>
    <w:rsid w:val="00CC0701"/>
    <w:rsid w:val="00CC3B45"/>
    <w:rsid w:val="00CC5DD7"/>
    <w:rsid w:val="00CD36B5"/>
    <w:rsid w:val="00CE1FD8"/>
    <w:rsid w:val="00CF0D5F"/>
    <w:rsid w:val="00CF32FB"/>
    <w:rsid w:val="00CF4CD8"/>
    <w:rsid w:val="00CF6FDE"/>
    <w:rsid w:val="00D003DD"/>
    <w:rsid w:val="00D15A9D"/>
    <w:rsid w:val="00D20510"/>
    <w:rsid w:val="00D20A3E"/>
    <w:rsid w:val="00D2539A"/>
    <w:rsid w:val="00D3010F"/>
    <w:rsid w:val="00D4435A"/>
    <w:rsid w:val="00D46056"/>
    <w:rsid w:val="00D557A5"/>
    <w:rsid w:val="00D6112E"/>
    <w:rsid w:val="00D63793"/>
    <w:rsid w:val="00D749AF"/>
    <w:rsid w:val="00D777EE"/>
    <w:rsid w:val="00D93CDD"/>
    <w:rsid w:val="00D942F8"/>
    <w:rsid w:val="00DA3FCF"/>
    <w:rsid w:val="00DA4625"/>
    <w:rsid w:val="00DA4EAE"/>
    <w:rsid w:val="00DA580F"/>
    <w:rsid w:val="00DA5833"/>
    <w:rsid w:val="00DB2C99"/>
    <w:rsid w:val="00DB7CF2"/>
    <w:rsid w:val="00DC1D78"/>
    <w:rsid w:val="00DC2CBF"/>
    <w:rsid w:val="00DC46FF"/>
    <w:rsid w:val="00DC7556"/>
    <w:rsid w:val="00DD090D"/>
    <w:rsid w:val="00DD111F"/>
    <w:rsid w:val="00DD12B5"/>
    <w:rsid w:val="00DD7DC9"/>
    <w:rsid w:val="00DE0A85"/>
    <w:rsid w:val="00DE24FE"/>
    <w:rsid w:val="00DE3BE9"/>
    <w:rsid w:val="00DE4BDB"/>
    <w:rsid w:val="00DE7BC0"/>
    <w:rsid w:val="00DE7E53"/>
    <w:rsid w:val="00E017CE"/>
    <w:rsid w:val="00E05ABD"/>
    <w:rsid w:val="00E21EC4"/>
    <w:rsid w:val="00E221E2"/>
    <w:rsid w:val="00E23385"/>
    <w:rsid w:val="00E2384F"/>
    <w:rsid w:val="00E261C1"/>
    <w:rsid w:val="00E3023D"/>
    <w:rsid w:val="00E541B4"/>
    <w:rsid w:val="00E637F5"/>
    <w:rsid w:val="00E64C4B"/>
    <w:rsid w:val="00E6517E"/>
    <w:rsid w:val="00E67D6B"/>
    <w:rsid w:val="00E73595"/>
    <w:rsid w:val="00E82AC8"/>
    <w:rsid w:val="00E83E71"/>
    <w:rsid w:val="00E9219C"/>
    <w:rsid w:val="00EA1A29"/>
    <w:rsid w:val="00EA55E1"/>
    <w:rsid w:val="00EA570B"/>
    <w:rsid w:val="00EA597A"/>
    <w:rsid w:val="00EA7711"/>
    <w:rsid w:val="00EB0152"/>
    <w:rsid w:val="00EB1816"/>
    <w:rsid w:val="00EB6298"/>
    <w:rsid w:val="00EC02E2"/>
    <w:rsid w:val="00EC2378"/>
    <w:rsid w:val="00EC2B65"/>
    <w:rsid w:val="00EC2B6C"/>
    <w:rsid w:val="00EC2FD1"/>
    <w:rsid w:val="00ED3316"/>
    <w:rsid w:val="00ED4BB3"/>
    <w:rsid w:val="00EE74A6"/>
    <w:rsid w:val="00EF3696"/>
    <w:rsid w:val="00EF58CD"/>
    <w:rsid w:val="00EF6A86"/>
    <w:rsid w:val="00EF7AE3"/>
    <w:rsid w:val="00F119E9"/>
    <w:rsid w:val="00F31E32"/>
    <w:rsid w:val="00F32B45"/>
    <w:rsid w:val="00F34500"/>
    <w:rsid w:val="00F3736D"/>
    <w:rsid w:val="00F41394"/>
    <w:rsid w:val="00F4701F"/>
    <w:rsid w:val="00F56AF2"/>
    <w:rsid w:val="00F6071B"/>
    <w:rsid w:val="00F80418"/>
    <w:rsid w:val="00F8445E"/>
    <w:rsid w:val="00F8476A"/>
    <w:rsid w:val="00F85D8C"/>
    <w:rsid w:val="00F85DF0"/>
    <w:rsid w:val="00FA1045"/>
    <w:rsid w:val="00FA59F5"/>
    <w:rsid w:val="00FA6E03"/>
    <w:rsid w:val="00FA7E82"/>
    <w:rsid w:val="00FB0E56"/>
    <w:rsid w:val="00FB0FEE"/>
    <w:rsid w:val="00FC6033"/>
    <w:rsid w:val="00FD279C"/>
    <w:rsid w:val="00FD3B3D"/>
    <w:rsid w:val="00FE112F"/>
    <w:rsid w:val="00FE1F58"/>
    <w:rsid w:val="00FE29FF"/>
    <w:rsid w:val="00FE4C6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1B09FF"/>
  <w15:docId w15:val="{03EA0846-62CB-4894-86D6-1E871946D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Meiryo" w:hAnsi="Century Gothic"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B4"/>
    <w:pPr>
      <w:spacing w:after="160" w:line="300" w:lineRule="auto"/>
    </w:pPr>
    <w:rPr>
      <w:sz w:val="17"/>
      <w:szCs w:val="17"/>
      <w:lang w:eastAsia="ja-JP"/>
    </w:rPr>
  </w:style>
  <w:style w:type="paragraph" w:styleId="Heading1">
    <w:name w:val="heading 1"/>
    <w:basedOn w:val="Normal"/>
    <w:next w:val="Normal"/>
    <w:link w:val="Heading1Char"/>
    <w:uiPriority w:val="9"/>
    <w:qFormat/>
    <w:rsid w:val="00D20510"/>
    <w:pPr>
      <w:keepNext/>
      <w:keepLines/>
      <w:spacing w:before="400" w:after="40" w:line="240" w:lineRule="auto"/>
      <w:outlineLvl w:val="0"/>
    </w:pPr>
    <w:rPr>
      <w:b/>
      <w:sz w:val="24"/>
      <w:szCs w:val="28"/>
    </w:rPr>
  </w:style>
  <w:style w:type="paragraph" w:styleId="Heading2">
    <w:name w:val="heading 2"/>
    <w:basedOn w:val="Normal"/>
    <w:next w:val="Normal"/>
    <w:link w:val="Heading2Char"/>
    <w:uiPriority w:val="9"/>
    <w:unhideWhenUsed/>
    <w:qFormat/>
    <w:pPr>
      <w:keepNext/>
      <w:keepLines/>
      <w:spacing w:before="160" w:after="0" w:line="240" w:lineRule="auto"/>
      <w:outlineLvl w:val="1"/>
    </w:pPr>
    <w:rPr>
      <w:color w:val="404040"/>
      <w:sz w:val="24"/>
      <w:szCs w:val="24"/>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color w:val="4A66AC"/>
      <w:sz w:val="22"/>
      <w:szCs w:val="22"/>
    </w:rPr>
  </w:style>
  <w:style w:type="paragraph" w:styleId="Heading4">
    <w:name w:val="heading 4"/>
    <w:basedOn w:val="Normal"/>
    <w:next w:val="Normal"/>
    <w:link w:val="Heading4Char"/>
    <w:uiPriority w:val="9"/>
    <w:semiHidden/>
    <w:unhideWhenUsed/>
    <w:qFormat/>
    <w:pPr>
      <w:keepNext/>
      <w:keepLines/>
      <w:spacing w:before="160" w:after="0"/>
      <w:outlineLvl w:val="3"/>
    </w:pPr>
    <w:rPr>
      <w:b/>
      <w:bCs/>
      <w:color w:val="000000"/>
      <w:sz w:val="20"/>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sz w:val="20"/>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b/>
      <w:bCs/>
      <w:i/>
      <w:iCs/>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i/>
      <w:iCs/>
      <w:color w:val="000000"/>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b/>
      <w:bCs/>
      <w:color w:val="000000"/>
    </w:rPr>
  </w:style>
  <w:style w:type="paragraph" w:styleId="Heading9">
    <w:name w:val="heading 9"/>
    <w:basedOn w:val="Normal"/>
    <w:next w:val="Normal"/>
    <w:link w:val="Heading9Char"/>
    <w:uiPriority w:val="9"/>
    <w:semiHidden/>
    <w:unhideWhenUsed/>
    <w:qFormat/>
    <w:pPr>
      <w:keepNext/>
      <w:keepLines/>
      <w:spacing w:before="40" w:after="0"/>
      <w:outlineLvl w:val="8"/>
    </w:pPr>
    <w:rPr>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qFormat/>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spacing w:val="6"/>
    </w:rPr>
  </w:style>
  <w:style w:type="character" w:styleId="Emphasis">
    <w:name w:val="Emphasis"/>
    <w:uiPriority w:val="20"/>
    <w:qFormat/>
    <w:rPr>
      <w:i/>
      <w:iCs/>
      <w:color w:val="000000"/>
    </w:rPr>
  </w:style>
  <w:style w:type="character" w:customStyle="1" w:styleId="Heading1Char">
    <w:name w:val="Heading 1 Char"/>
    <w:link w:val="Heading1"/>
    <w:uiPriority w:val="9"/>
    <w:rsid w:val="00D20510"/>
    <w:rPr>
      <w:b/>
      <w:sz w:val="24"/>
      <w:szCs w:val="28"/>
      <w:lang w:eastAsia="ja-JP"/>
    </w:rPr>
  </w:style>
  <w:style w:type="character" w:customStyle="1" w:styleId="Heading2Char">
    <w:name w:val="Heading 2 Char"/>
    <w:link w:val="Heading2"/>
    <w:uiPriority w:val="9"/>
    <w:rPr>
      <w:rFonts w:ascii="Century Gothic" w:eastAsia="Meiryo" w:hAnsi="Century Gothic" w:cs="Times New Roman"/>
      <w:color w:val="404040"/>
      <w:sz w:val="24"/>
      <w:szCs w:val="24"/>
    </w:rPr>
  </w:style>
  <w:style w:type="character" w:customStyle="1" w:styleId="Heading3Char">
    <w:name w:val="Heading 3 Char"/>
    <w:link w:val="Heading3"/>
    <w:uiPriority w:val="9"/>
    <w:rPr>
      <w:rFonts w:ascii="Century Gothic" w:eastAsia="Meiryo" w:hAnsi="Century Gothic" w:cs="Times New Roman"/>
      <w:color w:val="4A66AC"/>
      <w:sz w:val="22"/>
      <w:szCs w:val="22"/>
    </w:rPr>
  </w:style>
  <w:style w:type="character" w:customStyle="1" w:styleId="Heading4Char">
    <w:name w:val="Heading 4 Char"/>
    <w:link w:val="Heading4"/>
    <w:uiPriority w:val="9"/>
    <w:semiHidden/>
    <w:rPr>
      <w:rFonts w:ascii="Century Gothic" w:eastAsia="Meiryo" w:hAnsi="Century Gothic" w:cs="Times New Roman"/>
      <w:b/>
      <w:bCs/>
      <w:color w:val="000000"/>
      <w:sz w:val="20"/>
      <w:szCs w:val="20"/>
    </w:rPr>
  </w:style>
  <w:style w:type="character" w:customStyle="1" w:styleId="Heading5Char">
    <w:name w:val="Heading 5 Char"/>
    <w:link w:val="Heading5"/>
    <w:uiPriority w:val="9"/>
    <w:semiHidden/>
    <w:rPr>
      <w:rFonts w:ascii="Century Gothic" w:eastAsia="Meiryo" w:hAnsi="Century Gothic" w:cs="Times New Roman"/>
      <w:sz w:val="20"/>
      <w:szCs w:val="20"/>
    </w:rPr>
  </w:style>
  <w:style w:type="character" w:customStyle="1" w:styleId="Heading6Char">
    <w:name w:val="Heading 6 Char"/>
    <w:link w:val="Heading6"/>
    <w:uiPriority w:val="9"/>
    <w:semiHidden/>
    <w:rPr>
      <w:rFonts w:ascii="Century Gothic" w:eastAsia="Meiryo" w:hAnsi="Century Gothic" w:cs="Times New Roman"/>
      <w:b/>
      <w:bCs/>
      <w:i/>
      <w:iCs/>
      <w:sz w:val="20"/>
      <w:szCs w:val="20"/>
    </w:rPr>
  </w:style>
  <w:style w:type="character" w:customStyle="1" w:styleId="Heading7Char">
    <w:name w:val="Heading 7 Char"/>
    <w:link w:val="Heading7"/>
    <w:uiPriority w:val="9"/>
    <w:semiHidden/>
    <w:rPr>
      <w:rFonts w:ascii="Century Gothic" w:eastAsia="Meiryo" w:hAnsi="Century Gothic" w:cs="Times New Roman"/>
      <w:i/>
      <w:iCs/>
      <w:color w:val="000000"/>
      <w:sz w:val="20"/>
      <w:szCs w:val="20"/>
    </w:rPr>
  </w:style>
  <w:style w:type="character" w:customStyle="1" w:styleId="Heading8Char">
    <w:name w:val="Heading 8 Char"/>
    <w:link w:val="Heading8"/>
    <w:uiPriority w:val="9"/>
    <w:semiHidden/>
    <w:rPr>
      <w:rFonts w:ascii="Century Gothic" w:eastAsia="Meiryo" w:hAnsi="Century Gothic" w:cs="Times New Roman"/>
      <w:b/>
      <w:bCs/>
      <w:color w:val="000000"/>
    </w:rPr>
  </w:style>
  <w:style w:type="character" w:customStyle="1" w:styleId="Heading9Char">
    <w:name w:val="Heading 9 Char"/>
    <w:link w:val="Heading9"/>
    <w:uiPriority w:val="9"/>
    <w:semiHidden/>
    <w:rPr>
      <w:rFonts w:ascii="Century Gothic" w:eastAsia="Meiryo" w:hAnsi="Century Gothic" w:cs="Times New Roman"/>
      <w:b/>
      <w:bCs/>
      <w:i/>
      <w:iCs/>
      <w:color w:val="000000"/>
    </w:rPr>
  </w:style>
  <w:style w:type="character" w:styleId="IntenseEmphasis">
    <w:name w:val="Intense Emphasis"/>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4A66AC"/>
      </w:pBdr>
      <w:spacing w:before="100" w:beforeAutospacing="1"/>
      <w:ind w:left="1224" w:right="1224"/>
    </w:pPr>
    <w:rPr>
      <w:color w:val="4A66AC"/>
      <w:sz w:val="28"/>
      <w:szCs w:val="28"/>
    </w:rPr>
  </w:style>
  <w:style w:type="character" w:customStyle="1" w:styleId="IntenseQuoteChar">
    <w:name w:val="Intense Quote Char"/>
    <w:link w:val="IntenseQuote"/>
    <w:uiPriority w:val="30"/>
    <w:rPr>
      <w:color w:val="4A66AC"/>
      <w:sz w:val="28"/>
      <w:szCs w:val="28"/>
    </w:rPr>
  </w:style>
  <w:style w:type="character" w:styleId="IntenseReference">
    <w:name w:val="Intense Reference"/>
    <w:uiPriority w:val="32"/>
    <w:qFormat/>
    <w:rPr>
      <w:b/>
      <w:bCs/>
      <w:caps w:val="0"/>
      <w:smallCaps/>
      <w:color w:val="auto"/>
      <w:spacing w:val="5"/>
      <w:u w:val="single"/>
    </w:rPr>
  </w:style>
  <w:style w:type="character" w:styleId="Hyperlink">
    <w:name w:val="Hyperlink"/>
    <w:uiPriority w:val="99"/>
    <w:unhideWhenUsed/>
    <w:rPr>
      <w:color w:val="5B63B7"/>
      <w:u w:val="single"/>
    </w:rPr>
  </w:style>
  <w:style w:type="character" w:styleId="FollowedHyperlink">
    <w:name w:val="FollowedHyperlink"/>
    <w:uiPriority w:val="99"/>
    <w:semiHidden/>
    <w:unhideWhenUsed/>
    <w:rPr>
      <w:color w:val="3EBBF0"/>
      <w:u w:val="single"/>
    </w:rPr>
  </w:style>
  <w:style w:type="paragraph" w:styleId="NoSpacing">
    <w:name w:val="No Spacing"/>
    <w:link w:val="NoSpacingChar"/>
    <w:uiPriority w:val="1"/>
    <w:qFormat/>
    <w:rPr>
      <w:sz w:val="17"/>
      <w:szCs w:val="17"/>
      <w:lang w:val="en-US" w:eastAsia="ja-JP"/>
    </w:r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style>
  <w:style w:type="character" w:customStyle="1" w:styleId="QuoteChar">
    <w:name w:val="Quote Char"/>
    <w:link w:val="Quote"/>
    <w:uiPriority w:val="29"/>
    <w:rPr>
      <w:rFonts w:ascii="Century Gothic" w:eastAsia="Meiryo" w:hAnsi="Century Gothic" w:cs="Times New Roman"/>
    </w:rPr>
  </w:style>
  <w:style w:type="character" w:styleId="Strong">
    <w:name w:val="Strong"/>
    <w:uiPriority w:val="22"/>
    <w:qFormat/>
    <w:rPr>
      <w:b/>
      <w:bCs/>
    </w:rPr>
  </w:style>
  <w:style w:type="paragraph" w:styleId="Subtitle">
    <w:name w:val="Subtitle"/>
    <w:basedOn w:val="Normal"/>
    <w:next w:val="Normal"/>
    <w:link w:val="SubtitleChar"/>
    <w:uiPriority w:val="11"/>
    <w:qFormat/>
    <w:pPr>
      <w:numPr>
        <w:ilvl w:val="1"/>
      </w:numPr>
    </w:pPr>
    <w:rPr>
      <w:sz w:val="28"/>
      <w:szCs w:val="28"/>
    </w:rPr>
  </w:style>
  <w:style w:type="character" w:customStyle="1" w:styleId="SubtitleChar">
    <w:name w:val="Subtitle Char"/>
    <w:link w:val="Subtitle"/>
    <w:uiPriority w:val="11"/>
    <w:rPr>
      <w:sz w:val="28"/>
      <w:szCs w:val="28"/>
    </w:rPr>
  </w:style>
  <w:style w:type="character" w:styleId="SubtleEmphasis">
    <w:name w:val="Subtle Emphasis"/>
    <w:uiPriority w:val="19"/>
    <w:qFormat/>
    <w:rPr>
      <w:i/>
      <w:iCs/>
      <w:color w:val="595959"/>
    </w:rPr>
  </w:style>
  <w:style w:type="character" w:styleId="SubtleReference">
    <w:name w:val="Subtle Reference"/>
    <w:uiPriority w:val="31"/>
    <w:qFormat/>
    <w:rPr>
      <w:caps w:val="0"/>
      <w:smallCaps/>
      <w:color w:val="404040"/>
      <w:u w:val="single" w:color="7F7F7F"/>
    </w:rPr>
  </w:style>
  <w:style w:type="paragraph" w:styleId="Title">
    <w:name w:val="Title"/>
    <w:basedOn w:val="Normal"/>
    <w:next w:val="Normal"/>
    <w:link w:val="TitleChar"/>
    <w:uiPriority w:val="10"/>
    <w:qFormat/>
    <w:pPr>
      <w:spacing w:after="0" w:line="240" w:lineRule="auto"/>
      <w:contextualSpacing/>
    </w:pPr>
    <w:rPr>
      <w:color w:val="4A66AC"/>
      <w:kern w:val="28"/>
      <w:sz w:val="72"/>
      <w:szCs w:val="72"/>
    </w:rPr>
  </w:style>
  <w:style w:type="character" w:customStyle="1" w:styleId="TitleChar">
    <w:name w:val="Title Char"/>
    <w:link w:val="Title"/>
    <w:uiPriority w:val="10"/>
    <w:rPr>
      <w:rFonts w:ascii="Century Gothic" w:eastAsia="Meiryo" w:hAnsi="Century Gothic" w:cs="Times New Roman"/>
      <w:color w:val="4A66AC"/>
      <w:kern w:val="28"/>
      <w:sz w:val="72"/>
      <w:szCs w:val="72"/>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267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17350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Heading">
    <w:name w:val="TOC Heading"/>
    <w:basedOn w:val="Heading1"/>
    <w:next w:val="Normal"/>
    <w:uiPriority w:val="39"/>
    <w:unhideWhenUsed/>
    <w:qFormat/>
    <w:rsid w:val="00F6071B"/>
    <w:pPr>
      <w:spacing w:before="240" w:after="0" w:line="259" w:lineRule="auto"/>
      <w:outlineLvl w:val="9"/>
    </w:pPr>
    <w:rPr>
      <w:color w:val="374C80"/>
      <w:sz w:val="32"/>
      <w:szCs w:val="32"/>
      <w:lang w:val="en-US" w:eastAsia="en-US"/>
    </w:rPr>
  </w:style>
  <w:style w:type="paragraph" w:styleId="TOC1">
    <w:name w:val="toc 1"/>
    <w:basedOn w:val="Normal"/>
    <w:next w:val="Normal"/>
    <w:autoRedefine/>
    <w:uiPriority w:val="39"/>
    <w:unhideWhenUsed/>
    <w:rsid w:val="00F6071B"/>
    <w:pPr>
      <w:spacing w:after="100"/>
    </w:pPr>
  </w:style>
  <w:style w:type="paragraph" w:styleId="TOC2">
    <w:name w:val="toc 2"/>
    <w:basedOn w:val="Normal"/>
    <w:next w:val="Normal"/>
    <w:autoRedefine/>
    <w:uiPriority w:val="39"/>
    <w:unhideWhenUsed/>
    <w:rsid w:val="00F6071B"/>
    <w:pPr>
      <w:spacing w:after="100"/>
      <w:ind w:left="170"/>
    </w:pPr>
  </w:style>
  <w:style w:type="paragraph" w:styleId="TOC3">
    <w:name w:val="toc 3"/>
    <w:basedOn w:val="Normal"/>
    <w:next w:val="Normal"/>
    <w:autoRedefine/>
    <w:uiPriority w:val="39"/>
    <w:unhideWhenUsed/>
    <w:rsid w:val="00F6071B"/>
    <w:pPr>
      <w:spacing w:after="100"/>
      <w:ind w:left="340"/>
    </w:pPr>
  </w:style>
  <w:style w:type="paragraph" w:styleId="Header">
    <w:name w:val="header"/>
    <w:basedOn w:val="Normal"/>
    <w:link w:val="HeaderChar"/>
    <w:uiPriority w:val="99"/>
    <w:unhideWhenUsed/>
    <w:rsid w:val="00140AA3"/>
    <w:pPr>
      <w:tabs>
        <w:tab w:val="center" w:pos="4513"/>
        <w:tab w:val="right" w:pos="9026"/>
      </w:tabs>
      <w:spacing w:after="0" w:line="240" w:lineRule="auto"/>
    </w:pPr>
  </w:style>
  <w:style w:type="character" w:customStyle="1" w:styleId="HeaderChar">
    <w:name w:val="Header Char"/>
    <w:link w:val="Header"/>
    <w:uiPriority w:val="99"/>
    <w:rsid w:val="00140AA3"/>
    <w:rPr>
      <w:lang w:val="en-ZA"/>
    </w:rPr>
  </w:style>
  <w:style w:type="paragraph" w:styleId="Footer">
    <w:name w:val="footer"/>
    <w:basedOn w:val="Normal"/>
    <w:link w:val="FooterChar"/>
    <w:uiPriority w:val="99"/>
    <w:unhideWhenUsed/>
    <w:rsid w:val="00140AA3"/>
    <w:pPr>
      <w:tabs>
        <w:tab w:val="center" w:pos="4513"/>
        <w:tab w:val="right" w:pos="9026"/>
      </w:tabs>
      <w:spacing w:after="0" w:line="240" w:lineRule="auto"/>
    </w:pPr>
  </w:style>
  <w:style w:type="character" w:customStyle="1" w:styleId="FooterChar">
    <w:name w:val="Footer Char"/>
    <w:link w:val="Footer"/>
    <w:uiPriority w:val="99"/>
    <w:rsid w:val="00140AA3"/>
    <w:rPr>
      <w:lang w:val="en-ZA"/>
    </w:rPr>
  </w:style>
  <w:style w:type="paragraph" w:styleId="BalloonText">
    <w:name w:val="Balloon Text"/>
    <w:basedOn w:val="Normal"/>
    <w:link w:val="BalloonTextChar"/>
    <w:uiPriority w:val="99"/>
    <w:semiHidden/>
    <w:unhideWhenUsed/>
    <w:rsid w:val="00586498"/>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586498"/>
    <w:rPr>
      <w:rFonts w:ascii="Lucida Grande" w:hAnsi="Lucida Grande" w:cs="Lucida Grande"/>
      <w:sz w:val="18"/>
      <w:szCs w:val="18"/>
      <w:lang w:val="en-ZA"/>
    </w:rPr>
  </w:style>
  <w:style w:type="character" w:styleId="CommentReference">
    <w:name w:val="annotation reference"/>
    <w:uiPriority w:val="99"/>
    <w:semiHidden/>
    <w:unhideWhenUsed/>
    <w:rsid w:val="00232EC3"/>
    <w:rPr>
      <w:sz w:val="18"/>
      <w:szCs w:val="18"/>
    </w:rPr>
  </w:style>
  <w:style w:type="paragraph" w:styleId="CommentText">
    <w:name w:val="annotation text"/>
    <w:basedOn w:val="Normal"/>
    <w:link w:val="CommentTextChar"/>
    <w:uiPriority w:val="99"/>
    <w:semiHidden/>
    <w:unhideWhenUsed/>
    <w:rsid w:val="00232EC3"/>
    <w:pPr>
      <w:spacing w:line="240" w:lineRule="auto"/>
    </w:pPr>
    <w:rPr>
      <w:sz w:val="24"/>
      <w:szCs w:val="24"/>
    </w:rPr>
  </w:style>
  <w:style w:type="character" w:customStyle="1" w:styleId="CommentTextChar">
    <w:name w:val="Comment Text Char"/>
    <w:link w:val="CommentText"/>
    <w:uiPriority w:val="99"/>
    <w:semiHidden/>
    <w:rsid w:val="00232EC3"/>
    <w:rPr>
      <w:sz w:val="24"/>
      <w:szCs w:val="24"/>
      <w:lang w:val="en-ZA"/>
    </w:rPr>
  </w:style>
  <w:style w:type="paragraph" w:styleId="CommentSubject">
    <w:name w:val="annotation subject"/>
    <w:basedOn w:val="CommentText"/>
    <w:next w:val="CommentText"/>
    <w:link w:val="CommentSubjectChar"/>
    <w:uiPriority w:val="99"/>
    <w:semiHidden/>
    <w:unhideWhenUsed/>
    <w:rsid w:val="00232EC3"/>
    <w:rPr>
      <w:b/>
      <w:bCs/>
      <w:sz w:val="20"/>
      <w:szCs w:val="20"/>
    </w:rPr>
  </w:style>
  <w:style w:type="character" w:customStyle="1" w:styleId="CommentSubjectChar">
    <w:name w:val="Comment Subject Char"/>
    <w:link w:val="CommentSubject"/>
    <w:uiPriority w:val="99"/>
    <w:semiHidden/>
    <w:rsid w:val="00232EC3"/>
    <w:rPr>
      <w:b/>
      <w:bCs/>
      <w:sz w:val="20"/>
      <w:szCs w:val="20"/>
      <w:lang w:val="en-ZA"/>
    </w:rPr>
  </w:style>
  <w:style w:type="paragraph" w:styleId="Revision">
    <w:name w:val="Revision"/>
    <w:hidden/>
    <w:uiPriority w:val="99"/>
    <w:semiHidden/>
    <w:rsid w:val="00F8445E"/>
    <w:rPr>
      <w:sz w:val="17"/>
      <w:szCs w:val="17"/>
      <w:lang w:eastAsia="ja-JP"/>
    </w:rPr>
  </w:style>
  <w:style w:type="paragraph" w:styleId="NormalWeb">
    <w:name w:val="Normal (Web)"/>
    <w:basedOn w:val="Normal"/>
    <w:uiPriority w:val="99"/>
    <w:semiHidden/>
    <w:unhideWhenUsed/>
    <w:rsid w:val="004007D7"/>
    <w:pPr>
      <w:spacing w:before="100" w:beforeAutospacing="1" w:after="100" w:afterAutospacing="1" w:line="240" w:lineRule="auto"/>
    </w:pPr>
    <w:rPr>
      <w:rFonts w:ascii="Times New Roman" w:hAnsi="Times New Roman"/>
      <w:sz w:val="24"/>
      <w:szCs w:val="24"/>
      <w:lang w:val="en-US" w:eastAsia="en-US"/>
    </w:rPr>
  </w:style>
  <w:style w:type="paragraph" w:customStyle="1" w:styleId="p1">
    <w:name w:val="p1"/>
    <w:basedOn w:val="Normal"/>
    <w:rsid w:val="00802B6C"/>
    <w:pPr>
      <w:spacing w:after="0" w:line="240" w:lineRule="auto"/>
    </w:pPr>
    <w:rPr>
      <w:rFonts w:ascii="Helvetica" w:hAnsi="Helvetica"/>
      <w:sz w:val="18"/>
      <w:szCs w:val="18"/>
      <w:lang w:val="en-US" w:eastAsia="en-US"/>
    </w:rPr>
  </w:style>
  <w:style w:type="paragraph" w:styleId="BodyText">
    <w:name w:val="Body Text"/>
    <w:basedOn w:val="Normal"/>
    <w:link w:val="BodyTextChar"/>
    <w:uiPriority w:val="1"/>
    <w:qFormat/>
    <w:rsid w:val="00F119E9"/>
    <w:pPr>
      <w:widowControl w:val="0"/>
      <w:spacing w:after="0" w:line="240" w:lineRule="auto"/>
      <w:ind w:left="840" w:right="117" w:hanging="360"/>
    </w:pPr>
    <w:rPr>
      <w:rFonts w:ascii="Arial" w:eastAsia="Arial" w:hAnsi="Arial" w:cs="Arial"/>
      <w:sz w:val="24"/>
      <w:szCs w:val="24"/>
      <w:lang w:val="en-US" w:eastAsia="en-US"/>
    </w:rPr>
  </w:style>
  <w:style w:type="character" w:customStyle="1" w:styleId="BodyTextChar">
    <w:name w:val="Body Text Char"/>
    <w:link w:val="BodyText"/>
    <w:uiPriority w:val="1"/>
    <w:rsid w:val="00F119E9"/>
    <w:rPr>
      <w:rFonts w:ascii="Arial" w:eastAsia="Arial" w:hAnsi="Arial" w:cs="Arial"/>
      <w:sz w:val="24"/>
      <w:szCs w:val="24"/>
      <w:lang w:eastAsia="en-US"/>
    </w:rPr>
  </w:style>
  <w:style w:type="character" w:customStyle="1" w:styleId="UnresolvedMention1">
    <w:name w:val="Unresolved Mention1"/>
    <w:uiPriority w:val="99"/>
    <w:semiHidden/>
    <w:unhideWhenUsed/>
    <w:rsid w:val="00B2349C"/>
    <w:rPr>
      <w:color w:val="605E5C"/>
      <w:shd w:val="clear" w:color="auto" w:fill="E1DFDD"/>
    </w:rPr>
  </w:style>
  <w:style w:type="character" w:customStyle="1" w:styleId="apple-converted-space">
    <w:name w:val="apple-converted-space"/>
    <w:rsid w:val="00A6308C"/>
  </w:style>
  <w:style w:type="character" w:styleId="UnresolvedMention">
    <w:name w:val="Unresolved Mention"/>
    <w:basedOn w:val="DefaultParagraphFont"/>
    <w:uiPriority w:val="99"/>
    <w:semiHidden/>
    <w:unhideWhenUsed/>
    <w:rsid w:val="005A2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95835">
      <w:bodyDiv w:val="1"/>
      <w:marLeft w:val="0"/>
      <w:marRight w:val="0"/>
      <w:marTop w:val="0"/>
      <w:marBottom w:val="0"/>
      <w:divBdr>
        <w:top w:val="none" w:sz="0" w:space="0" w:color="auto"/>
        <w:left w:val="none" w:sz="0" w:space="0" w:color="auto"/>
        <w:bottom w:val="none" w:sz="0" w:space="0" w:color="auto"/>
        <w:right w:val="none" w:sz="0" w:space="0" w:color="auto"/>
      </w:divBdr>
    </w:div>
    <w:div w:id="1157920780">
      <w:bodyDiv w:val="1"/>
      <w:marLeft w:val="0"/>
      <w:marRight w:val="0"/>
      <w:marTop w:val="0"/>
      <w:marBottom w:val="0"/>
      <w:divBdr>
        <w:top w:val="none" w:sz="0" w:space="0" w:color="auto"/>
        <w:left w:val="none" w:sz="0" w:space="0" w:color="auto"/>
        <w:bottom w:val="none" w:sz="0" w:space="0" w:color="auto"/>
        <w:right w:val="none" w:sz="0" w:space="0" w:color="auto"/>
      </w:divBdr>
    </w:div>
    <w:div w:id="1325357223">
      <w:bodyDiv w:val="1"/>
      <w:marLeft w:val="0"/>
      <w:marRight w:val="0"/>
      <w:marTop w:val="0"/>
      <w:marBottom w:val="0"/>
      <w:divBdr>
        <w:top w:val="none" w:sz="0" w:space="0" w:color="auto"/>
        <w:left w:val="none" w:sz="0" w:space="0" w:color="auto"/>
        <w:bottom w:val="none" w:sz="0" w:space="0" w:color="auto"/>
        <w:right w:val="none" w:sz="0" w:space="0" w:color="auto"/>
      </w:divBdr>
    </w:div>
    <w:div w:id="1358653126">
      <w:bodyDiv w:val="1"/>
      <w:marLeft w:val="0"/>
      <w:marRight w:val="0"/>
      <w:marTop w:val="0"/>
      <w:marBottom w:val="0"/>
      <w:divBdr>
        <w:top w:val="none" w:sz="0" w:space="0" w:color="auto"/>
        <w:left w:val="none" w:sz="0" w:space="0" w:color="auto"/>
        <w:bottom w:val="none" w:sz="0" w:space="0" w:color="auto"/>
        <w:right w:val="none" w:sz="0" w:space="0" w:color="auto"/>
      </w:divBdr>
    </w:div>
    <w:div w:id="1523586939">
      <w:bodyDiv w:val="1"/>
      <w:marLeft w:val="0"/>
      <w:marRight w:val="0"/>
      <w:marTop w:val="0"/>
      <w:marBottom w:val="0"/>
      <w:divBdr>
        <w:top w:val="none" w:sz="0" w:space="0" w:color="auto"/>
        <w:left w:val="none" w:sz="0" w:space="0" w:color="auto"/>
        <w:bottom w:val="none" w:sz="0" w:space="0" w:color="auto"/>
        <w:right w:val="none" w:sz="0" w:space="0" w:color="auto"/>
      </w:divBdr>
    </w:div>
    <w:div w:id="1529299785">
      <w:bodyDiv w:val="1"/>
      <w:marLeft w:val="0"/>
      <w:marRight w:val="0"/>
      <w:marTop w:val="0"/>
      <w:marBottom w:val="0"/>
      <w:divBdr>
        <w:top w:val="none" w:sz="0" w:space="0" w:color="auto"/>
        <w:left w:val="none" w:sz="0" w:space="0" w:color="auto"/>
        <w:bottom w:val="none" w:sz="0" w:space="0" w:color="auto"/>
        <w:right w:val="none" w:sz="0" w:space="0" w:color="auto"/>
      </w:divBdr>
    </w:div>
    <w:div w:id="1586498932">
      <w:bodyDiv w:val="1"/>
      <w:marLeft w:val="0"/>
      <w:marRight w:val="0"/>
      <w:marTop w:val="0"/>
      <w:marBottom w:val="0"/>
      <w:divBdr>
        <w:top w:val="none" w:sz="0" w:space="0" w:color="auto"/>
        <w:left w:val="none" w:sz="0" w:space="0" w:color="auto"/>
        <w:bottom w:val="none" w:sz="0" w:space="0" w:color="auto"/>
        <w:right w:val="none" w:sz="0" w:space="0" w:color="auto"/>
      </w:divBdr>
    </w:div>
    <w:div w:id="208110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cleopatran@henleysa.ac.za"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johnmartinc@henleysa.ac.z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vanheerden.gene@gmail.com"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Frans@henleysa.ac.z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20Williams\AppData\Roaming\Microsoft\Templates\Ion%20design%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13657254-8227-4C56-9059-48E2E38CD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Template>
  <TotalTime>12</TotalTime>
  <Pages>14</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CharactersWithSpaces>
  <SharedDoc>false</SharedDoc>
  <HLinks>
    <vt:vector size="30" baseType="variant">
      <vt:variant>
        <vt:i4>7864334</vt:i4>
      </vt:variant>
      <vt:variant>
        <vt:i4>15</vt:i4>
      </vt:variant>
      <vt:variant>
        <vt:i4>0</vt:i4>
      </vt:variant>
      <vt:variant>
        <vt:i4>5</vt:i4>
      </vt:variant>
      <vt:variant>
        <vt:lpwstr>mailto:mbalim@henleysa.ac.za</vt:lpwstr>
      </vt:variant>
      <vt:variant>
        <vt:lpwstr/>
      </vt:variant>
      <vt:variant>
        <vt:i4>8126487</vt:i4>
      </vt:variant>
      <vt:variant>
        <vt:i4>12</vt:i4>
      </vt:variant>
      <vt:variant>
        <vt:i4>0</vt:i4>
      </vt:variant>
      <vt:variant>
        <vt:i4>5</vt:i4>
      </vt:variant>
      <vt:variant>
        <vt:lpwstr>mailto:kholofelot@henleysa.ac.za</vt:lpwstr>
      </vt:variant>
      <vt:variant>
        <vt:lpwstr/>
      </vt:variant>
      <vt:variant>
        <vt:i4>2162780</vt:i4>
      </vt:variant>
      <vt:variant>
        <vt:i4>9</vt:i4>
      </vt:variant>
      <vt:variant>
        <vt:i4>0</vt:i4>
      </vt:variant>
      <vt:variant>
        <vt:i4>5</vt:i4>
      </vt:variant>
      <vt:variant>
        <vt:lpwstr>mailto:siyan@henleysa.ac.za</vt:lpwstr>
      </vt:variant>
      <vt:variant>
        <vt:lpwstr/>
      </vt:variant>
      <vt:variant>
        <vt:i4>4325408</vt:i4>
      </vt:variant>
      <vt:variant>
        <vt:i4>6</vt:i4>
      </vt:variant>
      <vt:variant>
        <vt:i4>0</vt:i4>
      </vt:variant>
      <vt:variant>
        <vt:i4>5</vt:i4>
      </vt:variant>
      <vt:variant>
        <vt:lpwstr>mailto:vanheerden.gene@gmail.com</vt:lpwstr>
      </vt:variant>
      <vt:variant>
        <vt:lpwstr/>
      </vt:variant>
      <vt:variant>
        <vt:i4>7798785</vt:i4>
      </vt:variant>
      <vt:variant>
        <vt:i4>3</vt:i4>
      </vt:variant>
      <vt:variant>
        <vt:i4>0</vt:i4>
      </vt:variant>
      <vt:variant>
        <vt:i4>5</vt:i4>
      </vt:variant>
      <vt:variant>
        <vt:lpwstr>mailto:steven@leecarlin.co.za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Williams</dc:creator>
  <cp:lastModifiedBy>Cleopatra Nyoni</cp:lastModifiedBy>
  <cp:revision>3</cp:revision>
  <cp:lastPrinted>2021-02-16T07:55:00Z</cp:lastPrinted>
  <dcterms:created xsi:type="dcterms:W3CDTF">2023-04-12T13:21:00Z</dcterms:created>
  <dcterms:modified xsi:type="dcterms:W3CDTF">2023-04-12T13:30:00Z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